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A9353D1" w14:textId="349FD578" w:rsidR="00E57567" w:rsidRDefault="00C06289" w:rsidP="00761908">
      <w:r w:rsidRPr="00761908">
        <w:rPr>
          <w:noProof/>
          <w:lang w:eastAsia="nl-NL"/>
        </w:rPr>
        <mc:AlternateContent>
          <mc:Choice Requires="wps">
            <w:drawing>
              <wp:anchor distT="0" distB="0" distL="114300" distR="114300" simplePos="0" relativeHeight="251665920" behindDoc="0" locked="0" layoutInCell="1" allowOverlap="1" wp14:anchorId="43BB5263" wp14:editId="4A24EDB9">
                <wp:simplePos x="0" y="0"/>
                <wp:positionH relativeFrom="column">
                  <wp:posOffset>-775970</wp:posOffset>
                </wp:positionH>
                <wp:positionV relativeFrom="paragraph">
                  <wp:posOffset>7929880</wp:posOffset>
                </wp:positionV>
                <wp:extent cx="5654675" cy="654685"/>
                <wp:effectExtent l="0" t="0" r="0" b="0"/>
                <wp:wrapNone/>
                <wp:docPr id="18" name="Tekstvak 18"/>
                <wp:cNvGraphicFramePr/>
                <a:graphic xmlns:a="http://schemas.openxmlformats.org/drawingml/2006/main">
                  <a:graphicData uri="http://schemas.microsoft.com/office/word/2010/wordprocessingShape">
                    <wps:wsp>
                      <wps:cNvSpPr txBox="1"/>
                      <wps:spPr>
                        <a:xfrm>
                          <a:off x="0" y="0"/>
                          <a:ext cx="5654675" cy="654685"/>
                        </a:xfrm>
                        <a:prstGeom prst="rect">
                          <a:avLst/>
                        </a:prstGeom>
                        <a:noFill/>
                        <a:ln w="6350">
                          <a:noFill/>
                        </a:ln>
                      </wps:spPr>
                      <wps:txbx>
                        <w:txbxContent>
                          <w:p w14:paraId="759E4963" w14:textId="77777777" w:rsidR="00C06289" w:rsidRPr="00C06289" w:rsidRDefault="00C06289" w:rsidP="00761908">
                            <w:pPr>
                              <w:rPr>
                                <w:color w:val="FFFFFF" w:themeColor="background1"/>
                                <w:sz w:val="32"/>
                                <w:szCs w:val="32"/>
                              </w:rPr>
                            </w:pPr>
                            <w:r w:rsidRPr="00C06289">
                              <w:rPr>
                                <w:color w:val="FFFFFF" w:themeColor="background1"/>
                                <w:sz w:val="32"/>
                                <w:szCs w:val="32"/>
                              </w:rPr>
                              <w:t xml:space="preserve">Voor werkenden, werkzoekenden en studenten. </w:t>
                            </w:r>
                          </w:p>
                          <w:p w14:paraId="5FFC99D7" w14:textId="26F77817" w:rsidR="00761908" w:rsidRPr="00C06289" w:rsidRDefault="00C06289" w:rsidP="00761908">
                            <w:pPr>
                              <w:rPr>
                                <w:color w:val="FFFFFF" w:themeColor="background1"/>
                                <w:sz w:val="28"/>
                                <w:szCs w:val="28"/>
                              </w:rPr>
                            </w:pPr>
                            <w:r>
                              <w:rPr>
                                <w:color w:val="FFFFFF" w:themeColor="background1"/>
                                <w:sz w:val="28"/>
                                <w:szCs w:val="28"/>
                              </w:rPr>
                              <w:t>N</w:t>
                            </w:r>
                            <w:r w:rsidRPr="00C06289">
                              <w:rPr>
                                <w:color w:val="FFFFFF" w:themeColor="background1"/>
                                <w:sz w:val="28"/>
                                <w:szCs w:val="28"/>
                              </w:rPr>
                              <w:t>r. 3</w:t>
                            </w:r>
                            <w:r w:rsidR="006715DC">
                              <w:rPr>
                                <w:color w:val="FFFFFF" w:themeColor="background1"/>
                                <w:sz w:val="28"/>
                                <w:szCs w:val="28"/>
                              </w:rPr>
                              <w:t>8</w:t>
                            </w:r>
                            <w:r w:rsidRPr="00C06289">
                              <w:rPr>
                                <w:color w:val="FFFFFF" w:themeColor="background1"/>
                                <w:sz w:val="28"/>
                                <w:szCs w:val="28"/>
                              </w:rPr>
                              <w:t xml:space="preserve"> </w:t>
                            </w:r>
                            <w:r>
                              <w:rPr>
                                <w:color w:val="FFFFFF" w:themeColor="background1"/>
                                <w:sz w:val="28"/>
                                <w:szCs w:val="28"/>
                              </w:rPr>
                              <w:t xml:space="preserve">d.d. </w:t>
                            </w:r>
                            <w:r w:rsidR="006715DC">
                              <w:rPr>
                                <w:color w:val="FFFFFF" w:themeColor="background1"/>
                                <w:sz w:val="28"/>
                                <w:szCs w:val="28"/>
                              </w:rPr>
                              <w:t>26</w:t>
                            </w:r>
                            <w:r>
                              <w:rPr>
                                <w:color w:val="FFFFFF" w:themeColor="background1"/>
                                <w:sz w:val="28"/>
                                <w:szCs w:val="28"/>
                              </w:rPr>
                              <w:t>-</w:t>
                            </w:r>
                            <w:r w:rsidR="006715DC">
                              <w:rPr>
                                <w:color w:val="FFFFFF" w:themeColor="background1"/>
                                <w:sz w:val="28"/>
                                <w:szCs w:val="28"/>
                              </w:rPr>
                              <w:t>9</w:t>
                            </w:r>
                            <w:r>
                              <w:rPr>
                                <w:color w:val="FFFFFF" w:themeColor="background1"/>
                                <w:sz w:val="28"/>
                                <w:szCs w:val="2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BB5263" id="_x0000_t202" coordsize="21600,21600" o:spt="202" path="m,l,21600r21600,l21600,xe">
                <v:stroke joinstyle="miter"/>
                <v:path gradientshapeok="t" o:connecttype="rect"/>
              </v:shapetype>
              <v:shape id="Tekstvak 18" o:spid="_x0000_s1026" type="#_x0000_t202" style="position:absolute;margin-left:-61.1pt;margin-top:624.4pt;width:445.25pt;height:51.5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" filled="f" stroked="f" strokeweight=".5pt">
                <v:textbox>
                  <w:txbxContent>
                    <w:p w14:paraId="759E4963" w14:textId="77777777" w:rsidR="00C06289" w:rsidRPr="00C06289" w:rsidRDefault="00C06289" w:rsidP="00761908">
                      <w:pPr>
                        <w:rPr>
                          <w:color w:val="FFFFFF" w:themeColor="background1"/>
                          <w:sz w:val="32"/>
                          <w:szCs w:val="32"/>
                        </w:rPr>
                      </w:pPr>
                      <w:r w:rsidRPr="00C06289">
                        <w:rPr>
                          <w:color w:val="FFFFFF" w:themeColor="background1"/>
                          <w:sz w:val="32"/>
                          <w:szCs w:val="32"/>
                        </w:rPr>
                        <w:t xml:space="preserve">Voor werkenden, werkzoekenden en studenten. </w:t>
                      </w:r>
                    </w:p>
                    <w:p w14:paraId="5FFC99D7" w14:textId="26F77817" w:rsidR="00761908" w:rsidRPr="00C06289" w:rsidRDefault="00C06289" w:rsidP="00761908">
                      <w:pPr>
                        <w:rPr>
                          <w:color w:val="FFFFFF" w:themeColor="background1"/>
                          <w:sz w:val="28"/>
                          <w:szCs w:val="28"/>
                        </w:rPr>
                      </w:pPr>
                      <w:r>
                        <w:rPr>
                          <w:color w:val="FFFFFF" w:themeColor="background1"/>
                          <w:sz w:val="28"/>
                          <w:szCs w:val="28"/>
                        </w:rPr>
                        <w:t>N</w:t>
                      </w:r>
                      <w:r w:rsidRPr="00C06289">
                        <w:rPr>
                          <w:color w:val="FFFFFF" w:themeColor="background1"/>
                          <w:sz w:val="28"/>
                          <w:szCs w:val="28"/>
                        </w:rPr>
                        <w:t>r. 3</w:t>
                      </w:r>
                      <w:r w:rsidR="006715DC">
                        <w:rPr>
                          <w:color w:val="FFFFFF" w:themeColor="background1"/>
                          <w:sz w:val="28"/>
                          <w:szCs w:val="28"/>
                        </w:rPr>
                        <w:t>8</w:t>
                      </w:r>
                      <w:r w:rsidRPr="00C06289">
                        <w:rPr>
                          <w:color w:val="FFFFFF" w:themeColor="background1"/>
                          <w:sz w:val="28"/>
                          <w:szCs w:val="28"/>
                        </w:rPr>
                        <w:t xml:space="preserve"> </w:t>
                      </w:r>
                      <w:r>
                        <w:rPr>
                          <w:color w:val="FFFFFF" w:themeColor="background1"/>
                          <w:sz w:val="28"/>
                          <w:szCs w:val="28"/>
                        </w:rPr>
                        <w:t xml:space="preserve">d.d. </w:t>
                      </w:r>
                      <w:r w:rsidR="006715DC">
                        <w:rPr>
                          <w:color w:val="FFFFFF" w:themeColor="background1"/>
                          <w:sz w:val="28"/>
                          <w:szCs w:val="28"/>
                        </w:rPr>
                        <w:t>26</w:t>
                      </w:r>
                      <w:r>
                        <w:rPr>
                          <w:color w:val="FFFFFF" w:themeColor="background1"/>
                          <w:sz w:val="28"/>
                          <w:szCs w:val="28"/>
                        </w:rPr>
                        <w:t>-</w:t>
                      </w:r>
                      <w:r w:rsidR="006715DC">
                        <w:rPr>
                          <w:color w:val="FFFFFF" w:themeColor="background1"/>
                          <w:sz w:val="28"/>
                          <w:szCs w:val="28"/>
                        </w:rPr>
                        <w:t>9</w:t>
                      </w:r>
                      <w:r>
                        <w:rPr>
                          <w:color w:val="FFFFFF" w:themeColor="background1"/>
                          <w:sz w:val="28"/>
                          <w:szCs w:val="28"/>
                        </w:rPr>
                        <w:t>-2022</w:t>
                      </w:r>
                    </w:p>
                  </w:txbxContent>
                </v:textbox>
              </v:shape>
            </w:pict>
          </mc:Fallback>
        </mc:AlternateContent>
      </w:r>
      <w:r w:rsidR="00E73327">
        <w:rPr>
          <w:noProof/>
          <w:lang w:eastAsia="nl-NL"/>
        </w:rPr>
        <w:drawing>
          <wp:anchor distT="0" distB="0" distL="114300" distR="114300" simplePos="0" relativeHeight="251666944" behindDoc="1" locked="0" layoutInCell="1" allowOverlap="1" wp14:anchorId="7F12B25A" wp14:editId="18CE1CA8">
            <wp:simplePos x="0" y="0"/>
            <wp:positionH relativeFrom="column">
              <wp:posOffset>-887730</wp:posOffset>
            </wp:positionH>
            <wp:positionV relativeFrom="paragraph">
              <wp:posOffset>-923290</wp:posOffset>
            </wp:positionV>
            <wp:extent cx="7566660" cy="10695940"/>
            <wp:effectExtent l="0" t="0" r="254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oorblad Word-sjabloon_parachu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660" cy="10695940"/>
                    </a:xfrm>
                    <a:prstGeom prst="rect">
                      <a:avLst/>
                    </a:prstGeom>
                  </pic:spPr>
                </pic:pic>
              </a:graphicData>
            </a:graphic>
            <wp14:sizeRelH relativeFrom="page">
              <wp14:pctWidth>0</wp14:pctWidth>
            </wp14:sizeRelH>
            <wp14:sizeRelV relativeFrom="page">
              <wp14:pctHeight>0</wp14:pctHeight>
            </wp14:sizeRelV>
          </wp:anchor>
        </w:drawing>
      </w:r>
      <w:r w:rsidR="00E73327" w:rsidRPr="00761908">
        <w:rPr>
          <w:noProof/>
          <w:lang w:eastAsia="nl-NL"/>
        </w:rPr>
        <mc:AlternateContent>
          <mc:Choice Requires="wps">
            <w:drawing>
              <wp:anchor distT="0" distB="0" distL="114300" distR="114300" simplePos="0" relativeHeight="251663872" behindDoc="0" locked="0" layoutInCell="1" allowOverlap="1" wp14:anchorId="3852FFB0" wp14:editId="6327E2B2">
                <wp:simplePos x="0" y="0"/>
                <wp:positionH relativeFrom="column">
                  <wp:posOffset>-779145</wp:posOffset>
                </wp:positionH>
                <wp:positionV relativeFrom="paragraph">
                  <wp:posOffset>7204476</wp:posOffset>
                </wp:positionV>
                <wp:extent cx="5654675" cy="697230"/>
                <wp:effectExtent l="0" t="0" r="0" b="0"/>
                <wp:wrapNone/>
                <wp:docPr id="16" name="Tekstvak 16"/>
                <wp:cNvGraphicFramePr/>
                <a:graphic xmlns:a="http://schemas.openxmlformats.org/drawingml/2006/main">
                  <a:graphicData uri="http://schemas.microsoft.com/office/word/2010/wordprocessingShape">
                    <wps:wsp>
                      <wps:cNvSpPr txBox="1"/>
                      <wps:spPr>
                        <a:xfrm>
                          <a:off x="0" y="0"/>
                          <a:ext cx="5654675" cy="697230"/>
                        </a:xfrm>
                        <a:prstGeom prst="rect">
                          <a:avLst/>
                        </a:prstGeom>
                        <a:noFill/>
                        <a:ln w="6350">
                          <a:noFill/>
                        </a:ln>
                      </wps:spPr>
                      <wps:txbx>
                        <w:txbxContent>
                          <w:p w14:paraId="7584AD7D" w14:textId="77777777" w:rsidR="00C06289" w:rsidRPr="007C1EBE" w:rsidRDefault="00C06289" w:rsidP="00C06289">
                            <w:pPr>
                              <w:rPr>
                                <w:b/>
                                <w:bCs/>
                                <w:color w:val="FFFFFF" w:themeColor="background1"/>
                                <w:sz w:val="40"/>
                                <w:szCs w:val="64"/>
                              </w:rPr>
                            </w:pPr>
                            <w:r>
                              <w:rPr>
                                <w:b/>
                                <w:bCs/>
                                <w:color w:val="FFFFFF" w:themeColor="background1"/>
                                <w:sz w:val="64"/>
                                <w:szCs w:val="64"/>
                              </w:rPr>
                              <w:t xml:space="preserve">Financiële regelingen </w:t>
                            </w:r>
                            <w:r>
                              <w:rPr>
                                <w:b/>
                                <w:bCs/>
                                <w:color w:val="FFFFFF" w:themeColor="background1"/>
                                <w:sz w:val="40"/>
                                <w:szCs w:val="64"/>
                              </w:rPr>
                              <w:t>leren en werken</w:t>
                            </w:r>
                          </w:p>
                          <w:p w14:paraId="2C064799" w14:textId="77777777" w:rsidR="00761908" w:rsidRPr="00761908" w:rsidRDefault="00761908">
                            <w:pPr>
                              <w:rPr>
                                <w:b/>
                                <w:bCs/>
                                <w:color w:val="FFFFFF" w:themeColor="background1"/>
                                <w:sz w:val="64"/>
                                <w:szCs w:val="64"/>
                              </w:rPr>
                            </w:pPr>
                            <w:r w:rsidRPr="00761908">
                              <w:rPr>
                                <w:b/>
                                <w:bCs/>
                                <w:color w:val="FFFFFF" w:themeColor="background1"/>
                                <w:sz w:val="64"/>
                                <w:szCs w:val="64"/>
                              </w:rPr>
                              <w:t xml:space="preserve">Titel </w:t>
                            </w:r>
                            <w:r w:rsidRPr="00761908">
                              <w:rPr>
                                <w:color w:val="FFFFFF" w:themeColor="background1"/>
                                <w:sz w:val="44"/>
                                <w:szCs w:val="44"/>
                              </w:rPr>
                              <w:t>Calibri Bold 32pt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52FFB0" id="Tekstvak 16" o:spid="_x0000_s1027" type="#_x0000_t202" style="position:absolute;margin-left:-61.35pt;margin-top:567.3pt;width:445.25pt;height:54.9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" filled="f" stroked="f" strokeweight=".5pt">
                <v:textbox>
                  <w:txbxContent>
                    <w:p w14:paraId="7584AD7D" w14:textId="77777777" w:rsidR="00C06289" w:rsidRPr="007C1EBE" w:rsidRDefault="00C06289" w:rsidP="00C06289">
                      <w:pPr>
                        <w:rPr>
                          <w:b/>
                          <w:bCs/>
                          <w:color w:val="FFFFFF" w:themeColor="background1"/>
                          <w:sz w:val="40"/>
                          <w:szCs w:val="64"/>
                        </w:rPr>
                      </w:pPr>
                      <w:r>
                        <w:rPr>
                          <w:b/>
                          <w:bCs/>
                          <w:color w:val="FFFFFF" w:themeColor="background1"/>
                          <w:sz w:val="64"/>
                          <w:szCs w:val="64"/>
                        </w:rPr>
                        <w:t xml:space="preserve">Financiële regelingen </w:t>
                      </w:r>
                      <w:r>
                        <w:rPr>
                          <w:b/>
                          <w:bCs/>
                          <w:color w:val="FFFFFF" w:themeColor="background1"/>
                          <w:sz w:val="40"/>
                          <w:szCs w:val="64"/>
                        </w:rPr>
                        <w:t>leren en werken</w:t>
                      </w:r>
                    </w:p>
                    <w:p w14:paraId="2C064799" w14:textId="77777777" w:rsidR="00761908" w:rsidRPr="00761908" w:rsidRDefault="00761908">
                      <w:pPr>
                        <w:rPr>
                          <w:b/>
                          <w:bCs/>
                          <w:color w:val="FFFFFF" w:themeColor="background1"/>
                          <w:sz w:val="64"/>
                          <w:szCs w:val="64"/>
                        </w:rPr>
                      </w:pPr>
                      <w:r w:rsidRPr="00761908">
                        <w:rPr>
                          <w:b/>
                          <w:bCs/>
                          <w:color w:val="FFFFFF" w:themeColor="background1"/>
                          <w:sz w:val="64"/>
                          <w:szCs w:val="64"/>
                        </w:rPr>
                        <w:t xml:space="preserve">Titel </w:t>
                      </w:r>
                      <w:proofErr w:type="spellStart"/>
                      <w:r w:rsidRPr="00761908">
                        <w:rPr>
                          <w:color w:val="FFFFFF" w:themeColor="background1"/>
                          <w:sz w:val="44"/>
                          <w:szCs w:val="44"/>
                        </w:rPr>
                        <w:t>Calibri</w:t>
                      </w:r>
                      <w:proofErr w:type="spellEnd"/>
                      <w:r w:rsidRPr="00761908">
                        <w:rPr>
                          <w:color w:val="FFFFFF" w:themeColor="background1"/>
                          <w:sz w:val="44"/>
                          <w:szCs w:val="44"/>
                        </w:rPr>
                        <w:t xml:space="preserve"> </w:t>
                      </w:r>
                      <w:proofErr w:type="spellStart"/>
                      <w:r w:rsidRPr="00761908">
                        <w:rPr>
                          <w:color w:val="FFFFFF" w:themeColor="background1"/>
                          <w:sz w:val="44"/>
                          <w:szCs w:val="44"/>
                        </w:rPr>
                        <w:t>Bold</w:t>
                      </w:r>
                      <w:proofErr w:type="spellEnd"/>
                      <w:r w:rsidRPr="00761908">
                        <w:rPr>
                          <w:color w:val="FFFFFF" w:themeColor="background1"/>
                          <w:sz w:val="44"/>
                          <w:szCs w:val="44"/>
                        </w:rPr>
                        <w:t xml:space="preserve"> 32pt</w:t>
                      </w:r>
                    </w:p>
                  </w:txbxContent>
                </v:textbox>
              </v:shape>
            </w:pict>
          </mc:Fallback>
        </mc:AlternateContent>
      </w:r>
    </w:p>
    <w:p w14:paraId="0D06B4FE" w14:textId="77777777" w:rsidR="00E57567" w:rsidRDefault="00E57567">
      <w:pPr>
        <w:spacing w:after="0" w:line="240" w:lineRule="auto"/>
      </w:pPr>
    </w:p>
    <w:p w14:paraId="7C9FFA58" w14:textId="77777777" w:rsidR="00E57567" w:rsidRDefault="00E57567">
      <w:pPr>
        <w:spacing w:after="0" w:line="240" w:lineRule="auto"/>
      </w:pPr>
    </w:p>
    <w:p w14:paraId="51180CD6" w14:textId="77777777" w:rsidR="00E57567" w:rsidRDefault="00E57567">
      <w:pPr>
        <w:spacing w:after="0" w:line="240" w:lineRule="auto"/>
      </w:pPr>
    </w:p>
    <w:p w14:paraId="099D6811" w14:textId="77777777" w:rsidR="00E57567" w:rsidRDefault="00E57567">
      <w:pPr>
        <w:spacing w:after="0" w:line="240" w:lineRule="auto"/>
      </w:pPr>
    </w:p>
    <w:p w14:paraId="0E45B963" w14:textId="77777777" w:rsidR="00E57567" w:rsidRDefault="00E57567">
      <w:pPr>
        <w:spacing w:after="0" w:line="240" w:lineRule="auto"/>
      </w:pPr>
    </w:p>
    <w:p w14:paraId="3E29D959" w14:textId="77777777" w:rsidR="00E57567" w:rsidRDefault="00E57567">
      <w:pPr>
        <w:spacing w:after="0" w:line="240" w:lineRule="auto"/>
      </w:pPr>
    </w:p>
    <w:p w14:paraId="6EA81E9B" w14:textId="77777777" w:rsidR="00E57567" w:rsidRDefault="00E57567">
      <w:pPr>
        <w:spacing w:after="0" w:line="240" w:lineRule="auto"/>
      </w:pPr>
    </w:p>
    <w:p w14:paraId="39309D2B" w14:textId="77777777" w:rsidR="00E57567" w:rsidRDefault="00E57567">
      <w:pPr>
        <w:spacing w:after="0" w:line="240" w:lineRule="auto"/>
      </w:pPr>
    </w:p>
    <w:p w14:paraId="3882D0A4" w14:textId="77777777" w:rsidR="00E57567" w:rsidRDefault="00E57567">
      <w:pPr>
        <w:spacing w:after="0" w:line="240" w:lineRule="auto"/>
      </w:pPr>
    </w:p>
    <w:p w14:paraId="25F83CC3" w14:textId="77777777" w:rsidR="00E57567" w:rsidRDefault="00E57567">
      <w:pPr>
        <w:spacing w:after="0" w:line="240" w:lineRule="auto"/>
      </w:pPr>
    </w:p>
    <w:p w14:paraId="0FEFAF27" w14:textId="77777777" w:rsidR="00E57567" w:rsidRDefault="00E57567">
      <w:pPr>
        <w:spacing w:after="0" w:line="240" w:lineRule="auto"/>
      </w:pPr>
    </w:p>
    <w:p w14:paraId="3CF82E4F" w14:textId="77777777" w:rsidR="00E57567" w:rsidRDefault="00E57567">
      <w:pPr>
        <w:spacing w:after="0" w:line="240" w:lineRule="auto"/>
      </w:pPr>
    </w:p>
    <w:p w14:paraId="061D240D" w14:textId="77777777" w:rsidR="00E57567" w:rsidRDefault="00E57567">
      <w:pPr>
        <w:spacing w:after="0" w:line="240" w:lineRule="auto"/>
      </w:pPr>
    </w:p>
    <w:p w14:paraId="4B2C296B" w14:textId="77777777" w:rsidR="00E57567" w:rsidRDefault="00E57567">
      <w:pPr>
        <w:spacing w:after="0" w:line="240" w:lineRule="auto"/>
      </w:pPr>
    </w:p>
    <w:p w14:paraId="779046DA" w14:textId="77777777" w:rsidR="00E57567" w:rsidRDefault="00E57567">
      <w:pPr>
        <w:spacing w:after="0" w:line="240" w:lineRule="auto"/>
      </w:pPr>
    </w:p>
    <w:p w14:paraId="5ED3BDC4" w14:textId="77777777" w:rsidR="00E57567" w:rsidRDefault="00E57567">
      <w:pPr>
        <w:spacing w:after="0" w:line="240" w:lineRule="auto"/>
      </w:pPr>
    </w:p>
    <w:p w14:paraId="0C15DE75" w14:textId="77777777" w:rsidR="00E57567" w:rsidRDefault="00E57567">
      <w:pPr>
        <w:spacing w:after="0" w:line="240" w:lineRule="auto"/>
      </w:pPr>
    </w:p>
    <w:p w14:paraId="389C0DDA" w14:textId="77777777" w:rsidR="00E57567" w:rsidRDefault="00E57567">
      <w:pPr>
        <w:spacing w:after="0" w:line="240" w:lineRule="auto"/>
      </w:pPr>
    </w:p>
    <w:p w14:paraId="17D66C8C" w14:textId="77777777" w:rsidR="00E57567" w:rsidRDefault="00E57567">
      <w:pPr>
        <w:spacing w:after="0" w:line="240" w:lineRule="auto"/>
      </w:pPr>
    </w:p>
    <w:p w14:paraId="112F20AC" w14:textId="77777777" w:rsidR="00E57567" w:rsidRDefault="00E57567">
      <w:pPr>
        <w:spacing w:after="0" w:line="240" w:lineRule="auto"/>
      </w:pPr>
    </w:p>
    <w:p w14:paraId="59B2E228" w14:textId="77777777" w:rsidR="00E57567" w:rsidRDefault="00E57567">
      <w:pPr>
        <w:spacing w:after="0" w:line="240" w:lineRule="auto"/>
      </w:pPr>
    </w:p>
    <w:p w14:paraId="586B0287" w14:textId="77777777" w:rsidR="00E57567" w:rsidRDefault="00E57567">
      <w:pPr>
        <w:spacing w:after="0" w:line="240" w:lineRule="auto"/>
      </w:pPr>
    </w:p>
    <w:p w14:paraId="4D021F3C" w14:textId="77777777" w:rsidR="00E57567" w:rsidRDefault="00E57567">
      <w:pPr>
        <w:spacing w:after="0" w:line="240" w:lineRule="auto"/>
      </w:pPr>
    </w:p>
    <w:p w14:paraId="58693270" w14:textId="77777777" w:rsidR="00E57567" w:rsidRDefault="00E57567">
      <w:pPr>
        <w:spacing w:after="0" w:line="240" w:lineRule="auto"/>
      </w:pPr>
    </w:p>
    <w:p w14:paraId="3F0B565A" w14:textId="77777777" w:rsidR="00E57567" w:rsidRDefault="00E57567">
      <w:pPr>
        <w:spacing w:after="0" w:line="240" w:lineRule="auto"/>
      </w:pPr>
    </w:p>
    <w:p w14:paraId="63542F07" w14:textId="77777777" w:rsidR="00E57567" w:rsidRDefault="00E57567">
      <w:pPr>
        <w:spacing w:after="0" w:line="240" w:lineRule="auto"/>
      </w:pPr>
    </w:p>
    <w:p w14:paraId="37878EB3" w14:textId="77777777" w:rsidR="00E57567" w:rsidRDefault="00E57567">
      <w:pPr>
        <w:spacing w:after="0" w:line="240" w:lineRule="auto"/>
      </w:pPr>
    </w:p>
    <w:p w14:paraId="7C10888F" w14:textId="77777777" w:rsidR="00E57567" w:rsidRDefault="00E57567">
      <w:pPr>
        <w:spacing w:after="0" w:line="240" w:lineRule="auto"/>
      </w:pPr>
    </w:p>
    <w:p w14:paraId="72CD2CEA" w14:textId="667A475C" w:rsidR="00E57567" w:rsidRDefault="00E57567">
      <w:pPr>
        <w:spacing w:after="0" w:line="240" w:lineRule="auto"/>
      </w:pPr>
      <w:r>
        <w:br w:type="page"/>
      </w:r>
    </w:p>
    <w:p w14:paraId="577B46B7" w14:textId="02756B87" w:rsidR="00C06289" w:rsidRPr="00C06289" w:rsidRDefault="00C06289" w:rsidP="00C06289">
      <w:pPr>
        <w:pStyle w:val="Kop1"/>
      </w:pPr>
      <w:r w:rsidRPr="00C06289">
        <w:lastRenderedPageBreak/>
        <w:t>Financiële regelingen leren en werken</w:t>
      </w:r>
    </w:p>
    <w:p w14:paraId="2F54B85E" w14:textId="77777777" w:rsidR="00C06289" w:rsidRPr="00C06289" w:rsidRDefault="00C06289" w:rsidP="00C06289">
      <w:pPr>
        <w:keepNext/>
        <w:keepLines/>
        <w:spacing w:before="200" w:after="0"/>
        <w:outlineLvl w:val="1"/>
        <w:rPr>
          <w:rFonts w:eastAsia="Times New Roman"/>
          <w:b/>
          <w:bCs/>
          <w:color w:val="005293"/>
          <w:sz w:val="32"/>
          <w:szCs w:val="26"/>
        </w:rPr>
      </w:pPr>
      <w:r w:rsidRPr="00C06289">
        <w:rPr>
          <w:rFonts w:eastAsia="Times New Roman"/>
          <w:b/>
          <w:bCs/>
          <w:color w:val="005293"/>
          <w:sz w:val="32"/>
          <w:szCs w:val="26"/>
        </w:rPr>
        <w:t>Voor werkenden, werkzoekenden en studenten</w:t>
      </w:r>
    </w:p>
    <w:p w14:paraId="6031B87A" w14:textId="77777777" w:rsidR="00C06289" w:rsidRPr="00C06289" w:rsidRDefault="00C06289" w:rsidP="00C06289">
      <w:pPr>
        <w:spacing w:after="0" w:line="240" w:lineRule="auto"/>
        <w:rPr>
          <w:i/>
          <w:iCs/>
          <w:color w:val="7AB800"/>
        </w:rPr>
      </w:pPr>
    </w:p>
    <w:p w14:paraId="6E7F015A" w14:textId="24ECE3BA" w:rsidR="00C06289" w:rsidRPr="00C06289" w:rsidRDefault="00C06289" w:rsidP="00C06289">
      <w:pPr>
        <w:spacing w:after="0" w:line="240" w:lineRule="auto"/>
        <w:rPr>
          <w:i/>
          <w:iCs/>
          <w:color w:val="FF0000"/>
        </w:rPr>
      </w:pPr>
      <w:r w:rsidRPr="00C06289">
        <w:rPr>
          <w:i/>
          <w:iCs/>
          <w:color w:val="7AB800"/>
        </w:rPr>
        <w:t>Nr. 3</w:t>
      </w:r>
      <w:r w:rsidR="006715DC">
        <w:rPr>
          <w:i/>
          <w:iCs/>
          <w:color w:val="7AB800"/>
        </w:rPr>
        <w:t>8</w:t>
      </w:r>
      <w:r w:rsidRPr="00C06289">
        <w:rPr>
          <w:i/>
          <w:iCs/>
          <w:color w:val="7AB800"/>
        </w:rPr>
        <w:t xml:space="preserve"> </w:t>
      </w:r>
      <w:r w:rsidR="006715DC">
        <w:rPr>
          <w:i/>
          <w:iCs/>
          <w:color w:val="7AB800"/>
        </w:rPr>
        <w:t>26-9</w:t>
      </w:r>
      <w:r w:rsidRPr="00C06289">
        <w:rPr>
          <w:i/>
          <w:iCs/>
          <w:color w:val="7AB800"/>
        </w:rPr>
        <w:t>-2022</w:t>
      </w:r>
    </w:p>
    <w:p w14:paraId="1963BC27" w14:textId="77777777" w:rsidR="00C06289" w:rsidRPr="00C06289" w:rsidRDefault="00C06289" w:rsidP="00C06289">
      <w:pPr>
        <w:widowControl w:val="0"/>
        <w:autoSpaceDE w:val="0"/>
        <w:autoSpaceDN w:val="0"/>
        <w:spacing w:before="83" w:after="0" w:line="249" w:lineRule="auto"/>
        <w:ind w:right="239"/>
        <w:rPr>
          <w:rFonts w:ascii="Arial" w:eastAsia="Arial" w:hAnsi="Arial" w:cs="Arial"/>
          <w:color w:val="231F20"/>
          <w:sz w:val="20"/>
          <w:szCs w:val="20"/>
        </w:rPr>
      </w:pPr>
    </w:p>
    <w:p w14:paraId="2235F1B9" w14:textId="77777777" w:rsidR="00C06289" w:rsidRPr="00C06289" w:rsidRDefault="00C06289" w:rsidP="00C06289">
      <w:r w:rsidRPr="00C06289">
        <w:t>De overheid, het bedrijfsleven, UWV en gemeenten stimuleren werkend leren met financiële regelingen. De financiële regelingen voor werkenden, werkzoekenden en studenten vind je hier. Jouw situatie bepaalt welke regelingen er voor jou gelden.</w:t>
      </w:r>
    </w:p>
    <w:p w14:paraId="0A86F99D" w14:textId="77777777" w:rsidR="00C06289" w:rsidRPr="00C06289" w:rsidRDefault="00C06289" w:rsidP="00C06289">
      <w:pPr>
        <w:keepNext/>
        <w:keepLines/>
        <w:spacing w:before="200" w:after="0"/>
        <w:outlineLvl w:val="1"/>
        <w:rPr>
          <w:rFonts w:eastAsia="Times New Roman"/>
          <w:b/>
          <w:bCs/>
          <w:color w:val="005293"/>
          <w:sz w:val="32"/>
          <w:szCs w:val="26"/>
        </w:rPr>
      </w:pPr>
      <w:bookmarkStart w:id="1" w:name="_Hlk100914430"/>
      <w:r w:rsidRPr="00C06289">
        <w:rPr>
          <w:rFonts w:eastAsia="Times New Roman"/>
          <w:b/>
          <w:bCs/>
          <w:color w:val="005293"/>
          <w:sz w:val="32"/>
          <w:szCs w:val="26"/>
        </w:rPr>
        <w:t>STAP-budget</w:t>
      </w:r>
    </w:p>
    <w:bookmarkEnd w:id="1"/>
    <w:p w14:paraId="7722A05F" w14:textId="32076089" w:rsidR="00C06289" w:rsidRPr="00C06289" w:rsidRDefault="00C06289" w:rsidP="00C06289">
      <w:pPr>
        <w:contextualSpacing/>
      </w:pPr>
      <w:r w:rsidRPr="00C06289">
        <w:t>STAP staat voor Stimulering Arbeidsmarkt Positie. Mensen kunnen deze subsidie gebruiken voor het volgen van een training, cursus of opleiding om zo goed inzetbaar te blijven op de arbeidsmarkt.</w:t>
      </w:r>
    </w:p>
    <w:p w14:paraId="066F6064" w14:textId="50ED9C58" w:rsidR="00C06289" w:rsidRPr="00C06289" w:rsidRDefault="00C06289" w:rsidP="00C06289">
      <w:pPr>
        <w:contextualSpacing/>
      </w:pPr>
      <w:r w:rsidRPr="00C06289">
        <w:t xml:space="preserve">Het STAP-budget is maximaal € </w:t>
      </w:r>
      <w:r w:rsidR="006715DC" w:rsidRPr="00C06289">
        <w:t>1.000</w:t>
      </w:r>
      <w:r w:rsidR="006715DC">
        <w:t>,</w:t>
      </w:r>
      <w:r w:rsidR="006715DC" w:rsidRPr="00C06289">
        <w:t xml:space="preserve"> -</w:t>
      </w:r>
      <w:r w:rsidRPr="00C06289">
        <w:t>.</w:t>
      </w:r>
    </w:p>
    <w:p w14:paraId="79D183D0" w14:textId="77777777" w:rsidR="00C06289" w:rsidRPr="00C06289" w:rsidRDefault="00C06289" w:rsidP="00C06289">
      <w:pPr>
        <w:contextualSpacing/>
      </w:pPr>
      <w:r w:rsidRPr="00C06289">
        <w:t>Vanaf 1 maart 2022 kunnen </w:t>
      </w:r>
      <w:hyperlink r:id="rId9" w:history="1">
        <w:r w:rsidRPr="00C06289">
          <w:rPr>
            <w:color w:val="0000FF" w:themeColor="hyperlink"/>
            <w:u w:val="single"/>
          </w:rPr>
          <w:t>werkenden en werkzoekenden via het STAP portaal het STAP-budget aanvragen</w:t>
        </w:r>
      </w:hyperlink>
      <w:r w:rsidRPr="00C06289">
        <w:t xml:space="preserve">. Dit kan per persoon 1 keer per jaar. Als de aanvraag is goedgekeurd, wordt het bedrag betaald aan de opleider. De aanvragen worden beheerd en uitgevoerd door het UWV.  </w:t>
      </w:r>
    </w:p>
    <w:p w14:paraId="75BAB832" w14:textId="77777777" w:rsidR="00C06289" w:rsidRPr="00C06289" w:rsidRDefault="00C06289" w:rsidP="00C06289">
      <w:pPr>
        <w:contextualSpacing/>
      </w:pPr>
    </w:p>
    <w:p w14:paraId="17395D43" w14:textId="77777777" w:rsidR="00C06289" w:rsidRPr="00C06289" w:rsidRDefault="00C06289" w:rsidP="00C06289">
      <w:pPr>
        <w:numPr>
          <w:ilvl w:val="0"/>
          <w:numId w:val="11"/>
        </w:numPr>
        <w:contextualSpacing/>
      </w:pPr>
      <w:r w:rsidRPr="00C06289">
        <w:t>Werkenden.</w:t>
      </w:r>
    </w:p>
    <w:p w14:paraId="0EBB9A00" w14:textId="77777777" w:rsidR="00C06289" w:rsidRPr="00C06289" w:rsidRDefault="00C06289" w:rsidP="00C06289">
      <w:pPr>
        <w:numPr>
          <w:ilvl w:val="0"/>
          <w:numId w:val="7"/>
        </w:numPr>
        <w:contextualSpacing/>
      </w:pPr>
      <w:r w:rsidRPr="00C06289">
        <w:t>Werkzoekenden.</w:t>
      </w:r>
    </w:p>
    <w:p w14:paraId="72A0B910" w14:textId="77777777" w:rsidR="001D2F78" w:rsidRDefault="001D2F78" w:rsidP="00C06289">
      <w:pPr>
        <w:spacing w:after="0" w:line="240" w:lineRule="auto"/>
      </w:pPr>
    </w:p>
    <w:p w14:paraId="4E0FB07D" w14:textId="12DE3B97" w:rsidR="00C06289" w:rsidRPr="00C06289" w:rsidRDefault="00C06289" w:rsidP="00C06289">
      <w:pPr>
        <w:spacing w:after="0" w:line="240" w:lineRule="auto"/>
      </w:pPr>
      <w:r w:rsidRPr="00C06289">
        <w:t xml:space="preserve">Meer informatie: </w:t>
      </w:r>
      <w:hyperlink r:id="rId10" w:history="1">
        <w:r w:rsidRPr="00C06289">
          <w:rPr>
            <w:color w:val="0000FF"/>
            <w:u w:val="single"/>
          </w:rPr>
          <w:t>STAP-budget | Leven Lang Ontwikkelen | Rijksoverheid.nl</w:t>
        </w:r>
      </w:hyperlink>
    </w:p>
    <w:p w14:paraId="57BD5997" w14:textId="77777777" w:rsidR="00C06289" w:rsidRPr="00C06289" w:rsidRDefault="00C06289" w:rsidP="00C06289">
      <w:pPr>
        <w:keepNext/>
        <w:keepLines/>
        <w:spacing w:before="200" w:after="0"/>
        <w:outlineLvl w:val="1"/>
        <w:rPr>
          <w:rFonts w:eastAsia="Times New Roman"/>
          <w:b/>
          <w:bCs/>
          <w:color w:val="005293"/>
          <w:sz w:val="32"/>
          <w:szCs w:val="26"/>
        </w:rPr>
      </w:pPr>
      <w:r w:rsidRPr="00C06289">
        <w:rPr>
          <w:rFonts w:eastAsia="Times New Roman"/>
          <w:b/>
          <w:bCs/>
          <w:color w:val="005293"/>
          <w:sz w:val="32"/>
          <w:szCs w:val="26"/>
        </w:rPr>
        <w:t>STAP - ontwikkeladvies</w:t>
      </w:r>
    </w:p>
    <w:p w14:paraId="514A288A" w14:textId="72062850" w:rsidR="00C06289" w:rsidRPr="00C06289" w:rsidRDefault="00C06289" w:rsidP="00C06289">
      <w:r w:rsidRPr="00C06289">
        <w:t>Sinds 1 april 2022 is er voor mensen met als hoogst genoten opleiding MBO-2 een kosteloos ontwikkeladvies beschikbaar. Met deze mogelijkheid wil het kabinet mensen helpen bij hun persoonlijke ontwikkeling. Voor meer kansen, salaris of plezier in het werk. Er zijn dit jaar 15.000 gratis ontwikkeladviezen met een loopbaanadviseur beschikbaar.</w:t>
      </w:r>
    </w:p>
    <w:p w14:paraId="51497167" w14:textId="77777777" w:rsidR="00C06289" w:rsidRPr="00C06289" w:rsidRDefault="00C06289" w:rsidP="00C06289">
      <w:r w:rsidRPr="00C06289">
        <w:t xml:space="preserve">Meer informatie: </w:t>
      </w:r>
      <w:hyperlink r:id="rId11" w:history="1">
        <w:r w:rsidRPr="00C06289">
          <w:rPr>
            <w:color w:val="0000FF"/>
            <w:u w:val="single"/>
          </w:rPr>
          <w:t>STAP-ontwikkeladvies | Campagnes | Hoe werkt Nederland</w:t>
        </w:r>
      </w:hyperlink>
    </w:p>
    <w:p w14:paraId="09905F54" w14:textId="77777777" w:rsidR="00C06289" w:rsidRPr="00C06289" w:rsidRDefault="00C06289" w:rsidP="00C06289">
      <w:pPr>
        <w:keepNext/>
        <w:keepLines/>
        <w:spacing w:before="200" w:after="0"/>
        <w:outlineLvl w:val="1"/>
        <w:rPr>
          <w:rFonts w:eastAsia="Times New Roman"/>
          <w:b/>
          <w:bCs/>
          <w:color w:val="005293"/>
          <w:sz w:val="32"/>
          <w:szCs w:val="26"/>
        </w:rPr>
      </w:pPr>
      <w:r w:rsidRPr="00C06289">
        <w:rPr>
          <w:rFonts w:eastAsia="Times New Roman"/>
          <w:b/>
          <w:bCs/>
          <w:color w:val="005293"/>
          <w:sz w:val="32"/>
          <w:szCs w:val="26"/>
        </w:rPr>
        <w:t>Regeling NL Leert Door</w:t>
      </w:r>
    </w:p>
    <w:p w14:paraId="02A5C401" w14:textId="062C8D59" w:rsidR="00C06289" w:rsidRPr="00C06289" w:rsidRDefault="00C06289" w:rsidP="00C06289">
      <w:r w:rsidRPr="00C06289">
        <w:t>Vanaf 1 december 2020 subsidieert de overheid met de regeling NL Leert Door diverse online</w:t>
      </w:r>
      <w:r w:rsidR="002760A6">
        <w:t>-</w:t>
      </w:r>
      <w:r w:rsidRPr="00C06289">
        <w:t xml:space="preserve"> opleidingen die jij gratis kunt volgen. Om een cursus of training te volgen, hoef je je alleen maar aan te melden bij een opleider die subsidie heeft gekregen. De opleider handelt verder de administratie en kosten af. Een overzicht van alle gratis opleidingen vind je op </w:t>
      </w:r>
      <w:hyperlink r:id="rId12" w:history="1">
        <w:r w:rsidR="001D2F78" w:rsidRPr="001D2F78">
          <w:rPr>
            <w:color w:val="0000FF"/>
            <w:u w:val="single"/>
          </w:rPr>
          <w:t>Vind Je Update | Hoe werkt Nederland</w:t>
        </w:r>
      </w:hyperlink>
    </w:p>
    <w:p w14:paraId="2C5D0D77" w14:textId="77777777" w:rsidR="00C06289" w:rsidRPr="00C06289" w:rsidRDefault="00C06289" w:rsidP="00C06289">
      <w:pPr>
        <w:numPr>
          <w:ilvl w:val="0"/>
          <w:numId w:val="7"/>
        </w:numPr>
        <w:contextualSpacing/>
      </w:pPr>
      <w:r w:rsidRPr="00C06289">
        <w:t>Vooropleiding afhankelijk per opleiding.</w:t>
      </w:r>
    </w:p>
    <w:p w14:paraId="08DA636E" w14:textId="77777777" w:rsidR="00C06289" w:rsidRPr="00C06289" w:rsidRDefault="00C06289" w:rsidP="00C06289">
      <w:pPr>
        <w:numPr>
          <w:ilvl w:val="0"/>
          <w:numId w:val="7"/>
        </w:numPr>
        <w:contextualSpacing/>
      </w:pPr>
      <w:r w:rsidRPr="00C06289">
        <w:t>18 jaar – pensioengerechtigde leeftijd.</w:t>
      </w:r>
    </w:p>
    <w:p w14:paraId="03531C5A" w14:textId="40EE4A98" w:rsidR="003E6014" w:rsidRDefault="003E6014">
      <w:pPr>
        <w:spacing w:after="0" w:line="240" w:lineRule="auto"/>
        <w:rPr>
          <w:rFonts w:eastAsia="Times New Roman"/>
          <w:b/>
          <w:bCs/>
          <w:color w:val="005293"/>
          <w:sz w:val="32"/>
          <w:szCs w:val="26"/>
        </w:rPr>
      </w:pPr>
      <w:r>
        <w:rPr>
          <w:rFonts w:eastAsia="Times New Roman"/>
          <w:b/>
          <w:bCs/>
          <w:color w:val="005293"/>
          <w:sz w:val="32"/>
          <w:szCs w:val="26"/>
        </w:rPr>
        <w:br w:type="page"/>
      </w:r>
    </w:p>
    <w:p w14:paraId="3D252B3C" w14:textId="21E257E8" w:rsidR="00C06289" w:rsidRPr="00C06289" w:rsidRDefault="00C06289" w:rsidP="001D2F78">
      <w:pPr>
        <w:keepNext/>
        <w:keepLines/>
        <w:spacing w:after="0"/>
        <w:outlineLvl w:val="1"/>
        <w:rPr>
          <w:rFonts w:eastAsia="Times New Roman"/>
          <w:b/>
          <w:bCs/>
          <w:color w:val="005293"/>
          <w:sz w:val="32"/>
          <w:szCs w:val="26"/>
        </w:rPr>
      </w:pPr>
      <w:r w:rsidRPr="00C06289">
        <w:rPr>
          <w:rFonts w:eastAsia="Times New Roman"/>
          <w:b/>
          <w:bCs/>
          <w:color w:val="005293"/>
          <w:sz w:val="32"/>
          <w:szCs w:val="26"/>
        </w:rPr>
        <w:lastRenderedPageBreak/>
        <w:t>Tegemoetkoming scholieren</w:t>
      </w:r>
    </w:p>
    <w:p w14:paraId="55F86015" w14:textId="2B562759" w:rsidR="00C06289" w:rsidRPr="00C06289" w:rsidRDefault="00C06289" w:rsidP="00C06289">
      <w:pPr>
        <w:rPr>
          <w:color w:val="205E9E"/>
          <w:u w:val="single" w:color="205E9E"/>
        </w:rPr>
      </w:pPr>
      <w:r w:rsidRPr="00C06289">
        <w:t xml:space="preserve">De tegemoetkoming bestaat uit een basistoelage en een aanvullende toelage. De aanvullende toelage is afhankelijk van het inkomen van je ouders. Meer hierover lees je op </w:t>
      </w:r>
      <w:hyperlink r:id="rId13" w:history="1">
        <w:r w:rsidR="001D2F78" w:rsidRPr="00C06289">
          <w:rPr>
            <w:rStyle w:val="Hyperlink"/>
          </w:rPr>
          <w:t>www.duo.nl</w:t>
        </w:r>
      </w:hyperlink>
    </w:p>
    <w:p w14:paraId="348AE3D1" w14:textId="77777777" w:rsidR="00C06289" w:rsidRPr="00C06289" w:rsidRDefault="00C06289" w:rsidP="00C06289">
      <w:pPr>
        <w:numPr>
          <w:ilvl w:val="0"/>
          <w:numId w:val="7"/>
        </w:numPr>
        <w:contextualSpacing/>
      </w:pPr>
      <w:r w:rsidRPr="00C06289">
        <w:t>Voltijd voortgezet onderwijs of voortgezet volwassenenonderwijs (VAVO).</w:t>
      </w:r>
    </w:p>
    <w:p w14:paraId="4F5288C4" w14:textId="334CAE9D" w:rsidR="00C06289" w:rsidRDefault="00C06289" w:rsidP="00C06289">
      <w:pPr>
        <w:numPr>
          <w:ilvl w:val="0"/>
          <w:numId w:val="7"/>
        </w:numPr>
        <w:contextualSpacing/>
      </w:pPr>
      <w:r w:rsidRPr="00C06289">
        <w:t>18 - 30 jaar.</w:t>
      </w:r>
    </w:p>
    <w:p w14:paraId="1FD3899D" w14:textId="77777777" w:rsidR="00384DB8" w:rsidRPr="00C06289" w:rsidRDefault="00384DB8" w:rsidP="00384DB8">
      <w:pPr>
        <w:ind w:left="360"/>
        <w:contextualSpacing/>
      </w:pPr>
    </w:p>
    <w:p w14:paraId="2C5597C1" w14:textId="4156210A" w:rsidR="00C06289" w:rsidRPr="00C06289" w:rsidRDefault="00C06289" w:rsidP="00C06289">
      <w:pPr>
        <w:keepNext/>
        <w:keepLines/>
        <w:spacing w:before="200" w:after="0"/>
        <w:outlineLvl w:val="1"/>
        <w:rPr>
          <w:rFonts w:eastAsia="Times New Roman"/>
          <w:b/>
          <w:bCs/>
          <w:color w:val="005293"/>
          <w:sz w:val="32"/>
          <w:szCs w:val="26"/>
        </w:rPr>
      </w:pPr>
      <w:r w:rsidRPr="00C06289">
        <w:rPr>
          <w:rFonts w:eastAsia="Times New Roman"/>
          <w:b/>
          <w:bCs/>
          <w:color w:val="005293"/>
          <w:sz w:val="32"/>
          <w:szCs w:val="26"/>
        </w:rPr>
        <w:t>Tegemoetkoming Deeltijders</w:t>
      </w:r>
    </w:p>
    <w:p w14:paraId="7D8AF2D9" w14:textId="665F944E" w:rsidR="00384DB8" w:rsidRPr="00C06289" w:rsidRDefault="00C06289" w:rsidP="00C06289">
      <w:r w:rsidRPr="00C06289">
        <w:t xml:space="preserve">Deze tegemoetkoming geldt voor het cursusgeld en de schoolkosten. Om de tegemoetkoming voor deeltijders te krijgen, moet je aan bepaalde voorwaarden voldoen. De hoogte van de tegemoetkoming deeltijders is afhankelijk van jouw inkomen en dat van je eventuele partner. Meer hierover en over de voorwaarden lees je op </w:t>
      </w:r>
      <w:hyperlink r:id="rId14" w:history="1">
        <w:r w:rsidR="00384DB8" w:rsidRPr="00384DB8">
          <w:rPr>
            <w:color w:val="0000FF"/>
            <w:u w:val="single"/>
          </w:rPr>
          <w:t>DUO - Particulier</w:t>
        </w:r>
      </w:hyperlink>
    </w:p>
    <w:p w14:paraId="510ED311" w14:textId="77777777" w:rsidR="00C06289" w:rsidRPr="00C06289" w:rsidRDefault="00C06289" w:rsidP="00C06289">
      <w:pPr>
        <w:numPr>
          <w:ilvl w:val="0"/>
          <w:numId w:val="7"/>
        </w:numPr>
        <w:contextualSpacing/>
      </w:pPr>
      <w:r w:rsidRPr="00C06289">
        <w:t>Deeltijd voortgezet onderwijs of voortgezet volwassenenonderwijs</w:t>
      </w:r>
      <w:r w:rsidRPr="00C06289">
        <w:rPr>
          <w:spacing w:val="-5"/>
        </w:rPr>
        <w:t xml:space="preserve"> (VAVO).</w:t>
      </w:r>
    </w:p>
    <w:p w14:paraId="40C41FAC" w14:textId="5AAE6416" w:rsidR="00C06289" w:rsidRDefault="00C06289" w:rsidP="00C06289">
      <w:pPr>
        <w:numPr>
          <w:ilvl w:val="0"/>
          <w:numId w:val="7"/>
        </w:numPr>
        <w:contextualSpacing/>
      </w:pPr>
      <w:r w:rsidRPr="00C06289">
        <w:t>Ouder dan</w:t>
      </w:r>
      <w:r w:rsidRPr="00C06289">
        <w:rPr>
          <w:spacing w:val="-2"/>
        </w:rPr>
        <w:t xml:space="preserve"> </w:t>
      </w:r>
      <w:r w:rsidRPr="00C06289">
        <w:t>18.</w:t>
      </w:r>
    </w:p>
    <w:p w14:paraId="6F428CA3" w14:textId="77777777" w:rsidR="00384DB8" w:rsidRPr="00C06289" w:rsidRDefault="00384DB8" w:rsidP="00384DB8">
      <w:pPr>
        <w:ind w:left="360"/>
        <w:contextualSpacing/>
      </w:pPr>
    </w:p>
    <w:p w14:paraId="3EFFE3EC" w14:textId="7EFCA23A" w:rsidR="00C06289" w:rsidRPr="00C06289" w:rsidRDefault="00C06289" w:rsidP="00C06289">
      <w:pPr>
        <w:keepNext/>
        <w:keepLines/>
        <w:spacing w:before="200" w:after="0"/>
        <w:outlineLvl w:val="1"/>
        <w:rPr>
          <w:rFonts w:eastAsia="Times New Roman"/>
          <w:b/>
          <w:bCs/>
          <w:color w:val="005293"/>
          <w:sz w:val="32"/>
          <w:szCs w:val="26"/>
        </w:rPr>
      </w:pPr>
      <w:r w:rsidRPr="00C06289">
        <w:rPr>
          <w:rFonts w:eastAsia="Times New Roman"/>
          <w:b/>
          <w:bCs/>
          <w:color w:val="005293"/>
          <w:sz w:val="32"/>
          <w:szCs w:val="26"/>
        </w:rPr>
        <w:t>Studiefinanciering</w:t>
      </w:r>
    </w:p>
    <w:p w14:paraId="79D7B7C9" w14:textId="77777777" w:rsidR="00C06289" w:rsidRPr="00C06289" w:rsidRDefault="00C06289" w:rsidP="00C06289">
      <w:r w:rsidRPr="00C06289">
        <w:t>Om recht te hebben op studiefinanciering moet je tussen de 18 en 30 jaar oud zijn. Daarnaast moet je voldoen aan één van de volgende situaties:</w:t>
      </w:r>
    </w:p>
    <w:p w14:paraId="63B29F2A" w14:textId="6D4A52EB" w:rsidR="00C06289" w:rsidRPr="00C06289" w:rsidRDefault="00C06289" w:rsidP="00C06289">
      <w:pPr>
        <w:numPr>
          <w:ilvl w:val="0"/>
          <w:numId w:val="7"/>
        </w:numPr>
        <w:contextualSpacing/>
      </w:pPr>
      <w:r w:rsidRPr="00C06289">
        <w:t>Je doet een voltijd mbo</w:t>
      </w:r>
      <w:r w:rsidR="00A71D3B">
        <w:t>-</w:t>
      </w:r>
      <w:r w:rsidRPr="00C06289">
        <w:t>opleiding; of</w:t>
      </w:r>
    </w:p>
    <w:p w14:paraId="569105EB" w14:textId="77777777" w:rsidR="00C06289" w:rsidRPr="00C06289" w:rsidRDefault="00C06289" w:rsidP="00C06289">
      <w:pPr>
        <w:numPr>
          <w:ilvl w:val="0"/>
          <w:numId w:val="7"/>
        </w:numPr>
        <w:contextualSpacing/>
      </w:pPr>
      <w:r w:rsidRPr="00C06289">
        <w:t>Je doet een voltijd opleiding aan een hogeschool of universiteit; of</w:t>
      </w:r>
    </w:p>
    <w:p w14:paraId="149CE549" w14:textId="77777777" w:rsidR="00C06289" w:rsidRPr="00C06289" w:rsidRDefault="00C06289" w:rsidP="00C06289">
      <w:pPr>
        <w:numPr>
          <w:ilvl w:val="0"/>
          <w:numId w:val="7"/>
        </w:numPr>
        <w:contextualSpacing/>
      </w:pPr>
      <w:r w:rsidRPr="00C06289">
        <w:t>Je doet een duale opleiding aan een hogeschool of</w:t>
      </w:r>
      <w:r w:rsidRPr="00C06289">
        <w:rPr>
          <w:spacing w:val="-12"/>
        </w:rPr>
        <w:t xml:space="preserve"> </w:t>
      </w:r>
      <w:r w:rsidRPr="00C06289">
        <w:t>universiteit.</w:t>
      </w:r>
    </w:p>
    <w:p w14:paraId="6214DDFC" w14:textId="77777777" w:rsidR="00C06289" w:rsidRPr="00C06289" w:rsidRDefault="00C06289" w:rsidP="00C06289">
      <w:r w:rsidRPr="00C06289">
        <w:t>Volg je een mbo-opleiding op niveau 1 of 2, dan is je studiefinanciering een gift. Wel betaal je eventuele leningen terug. Voor niveau 3 en 4 is de studiefinanciering een prestatiebeurs. Dit betekent dat je studiefinanciering pas een gift wordt als je je diploma hebt behaald. Ook je studentenreisproduct valt onder deze regelingen.</w:t>
      </w:r>
    </w:p>
    <w:p w14:paraId="5594FCCA" w14:textId="77777777" w:rsidR="00C06289" w:rsidRPr="00C06289" w:rsidRDefault="00C06289" w:rsidP="00C06289">
      <w:r w:rsidRPr="00C06289">
        <w:t>Volg je een opleiding in het mbo, dan heb je 4 jaar recht op studiefinanciering en een studentenreisproduct. Wil je erna doorstuderen en naar het hbo, dan heb je opnieuw recht op 4 jaar studiefinanciering en een studentenreisproduct.</w:t>
      </w:r>
    </w:p>
    <w:p w14:paraId="4FB2AEF8" w14:textId="77777777" w:rsidR="00C06289" w:rsidRPr="00C06289" w:rsidRDefault="00C06289" w:rsidP="00C06289">
      <w:r w:rsidRPr="00C06289">
        <w:t>Studiefinanciering voor het hbo en de universiteit is een lening. Dit betekent dat je de studiefinanciering moet terugbetalen als je klaar bent met je studie. Wel is er nog steeds een aanvullende beurs. De aanvullende beurs is een prestatiebeurs: haal je binnen 10 jaar je diploma dan hoef je de aanvullende beurs niet terug te betalen.</w:t>
      </w:r>
    </w:p>
    <w:p w14:paraId="14EF34EA" w14:textId="671A3197" w:rsidR="00C06289" w:rsidRPr="00C06289" w:rsidRDefault="00C06289" w:rsidP="00C06289">
      <w:pPr>
        <w:spacing w:after="0"/>
        <w:rPr>
          <w:i/>
          <w:iCs/>
          <w:color w:val="7AB800"/>
        </w:rPr>
      </w:pPr>
      <w:r w:rsidRPr="00C06289">
        <w:rPr>
          <w:i/>
          <w:iCs/>
          <w:color w:val="7AB800"/>
        </w:rPr>
        <w:t xml:space="preserve">Nog geen 18? </w:t>
      </w:r>
    </w:p>
    <w:p w14:paraId="37CDC029" w14:textId="7F3C7B94" w:rsidR="00C06289" w:rsidRPr="00C06289" w:rsidRDefault="00C06289" w:rsidP="00C06289">
      <w:pPr>
        <w:spacing w:after="0"/>
      </w:pPr>
      <w:r w:rsidRPr="00C06289">
        <w:t>Dan ontvang je studiefinanciering het kwartaal na de startdatum van je studie. Start je op het hbo of de universiteit dan heb je 4 jaar recht op studiefinanciering en een studentenreisproduct. Daarnaast heb je één jaar extra recht op je studentenreisproduct als je een hbo</w:t>
      </w:r>
      <w:r w:rsidR="00A71D3B">
        <w:t>-</w:t>
      </w:r>
      <w:r w:rsidRPr="00C06289">
        <w:t xml:space="preserve">opleiding volgt en in het eerste jaar van je leenfase zit. De leenfase start na je prestatiebeurs, je hebt dan geen recht meer op studiefinanciering en leent extra bij om je studie te bekostigen. Meer hierover lees je op: </w:t>
      </w:r>
      <w:hyperlink r:id="rId15" w:history="1">
        <w:r w:rsidRPr="00C06289">
          <w:rPr>
            <w:color w:val="0000FF" w:themeColor="hyperlink"/>
            <w:u w:val="single" w:color="205E9E"/>
          </w:rPr>
          <w:t>www.duo.nl</w:t>
        </w:r>
      </w:hyperlink>
    </w:p>
    <w:p w14:paraId="12B514EB" w14:textId="77777777" w:rsidR="00384DB8" w:rsidRDefault="00C06289" w:rsidP="00384DB8">
      <w:pPr>
        <w:keepNext/>
        <w:keepLines/>
        <w:spacing w:before="200" w:after="0"/>
        <w:outlineLvl w:val="1"/>
        <w:rPr>
          <w:rFonts w:eastAsia="Times New Roman"/>
          <w:b/>
          <w:bCs/>
          <w:color w:val="005293"/>
          <w:sz w:val="32"/>
          <w:szCs w:val="26"/>
        </w:rPr>
      </w:pPr>
      <w:r w:rsidRPr="00C06289">
        <w:rPr>
          <w:rFonts w:eastAsia="Times New Roman"/>
          <w:b/>
          <w:bCs/>
          <w:color w:val="005293"/>
          <w:sz w:val="32"/>
          <w:szCs w:val="26"/>
        </w:rPr>
        <w:t>Levenlanglerenkrediet</w:t>
      </w:r>
    </w:p>
    <w:p w14:paraId="3B2017AF" w14:textId="3FB80C1A" w:rsidR="00C06289" w:rsidRPr="00C06289" w:rsidRDefault="00C06289" w:rsidP="00384DB8">
      <w:pPr>
        <w:keepNext/>
        <w:keepLines/>
        <w:spacing w:after="0"/>
        <w:outlineLvl w:val="1"/>
      </w:pPr>
      <w:r w:rsidRPr="00C06289">
        <w:t xml:space="preserve">Iedereen tot 55 jaar kan onder bepaalde voorwaarden geld lenen om collegegeld of lesgeld te betalen. Je krijgt het krediet voor de duur van de opleiding. Je kunt het Levenlanglerenkrediet aanvragen via DUO. Meer hierover en over de voorwaarden lees je op: </w:t>
      </w:r>
      <w:hyperlink r:id="rId16" w:history="1">
        <w:r w:rsidR="00384DB8" w:rsidRPr="00384DB8">
          <w:rPr>
            <w:color w:val="0000FF"/>
            <w:u w:val="single"/>
          </w:rPr>
          <w:t>DUO - Particulier</w:t>
        </w:r>
      </w:hyperlink>
    </w:p>
    <w:p w14:paraId="5939662B" w14:textId="77777777" w:rsidR="00C06289" w:rsidRPr="00C06289" w:rsidRDefault="00C06289" w:rsidP="00C06289">
      <w:pPr>
        <w:spacing w:after="0"/>
        <w:rPr>
          <w:i/>
          <w:iCs/>
          <w:color w:val="7AB800"/>
        </w:rPr>
      </w:pPr>
    </w:p>
    <w:p w14:paraId="0A117869" w14:textId="77777777" w:rsidR="00C06289" w:rsidRPr="00C06289" w:rsidRDefault="00C06289" w:rsidP="00C06289">
      <w:pPr>
        <w:spacing w:after="0"/>
        <w:rPr>
          <w:color w:val="7AB800"/>
        </w:rPr>
      </w:pPr>
      <w:r w:rsidRPr="00C06289">
        <w:rPr>
          <w:color w:val="7AB800"/>
        </w:rPr>
        <w:t xml:space="preserve">Ben je jonger dan 30? </w:t>
      </w:r>
    </w:p>
    <w:p w14:paraId="5B450020" w14:textId="77777777" w:rsidR="00C06289" w:rsidRPr="00C06289" w:rsidRDefault="00C06289" w:rsidP="00C06289">
      <w:pPr>
        <w:spacing w:after="0"/>
      </w:pPr>
      <w:r w:rsidRPr="00C06289">
        <w:t>Dan kun je het krediet alleen in een van de volgende 2 situaties krijgen:</w:t>
      </w:r>
    </w:p>
    <w:p w14:paraId="0122BD5F" w14:textId="77777777" w:rsidR="00C06289" w:rsidRPr="00C06289" w:rsidRDefault="00C06289" w:rsidP="00C06289">
      <w:pPr>
        <w:numPr>
          <w:ilvl w:val="0"/>
          <w:numId w:val="7"/>
        </w:numPr>
        <w:contextualSpacing/>
      </w:pPr>
      <w:r w:rsidRPr="00C06289">
        <w:t>Je</w:t>
      </w:r>
      <w:r w:rsidRPr="00C06289">
        <w:rPr>
          <w:spacing w:val="-4"/>
        </w:rPr>
        <w:t xml:space="preserve"> </w:t>
      </w:r>
      <w:r w:rsidRPr="00C06289">
        <w:t>hebt</w:t>
      </w:r>
      <w:r w:rsidRPr="00C06289">
        <w:rPr>
          <w:spacing w:val="-3"/>
        </w:rPr>
        <w:t xml:space="preserve"> </w:t>
      </w:r>
      <w:r w:rsidRPr="00C06289">
        <w:t>een</w:t>
      </w:r>
      <w:r w:rsidRPr="00C06289">
        <w:rPr>
          <w:spacing w:val="-4"/>
        </w:rPr>
        <w:t xml:space="preserve"> </w:t>
      </w:r>
      <w:r w:rsidRPr="00C06289">
        <w:t>diploma</w:t>
      </w:r>
      <w:r w:rsidRPr="00C06289">
        <w:rPr>
          <w:spacing w:val="-4"/>
        </w:rPr>
        <w:t xml:space="preserve"> </w:t>
      </w:r>
      <w:r w:rsidRPr="00C06289">
        <w:t>voor</w:t>
      </w:r>
      <w:r w:rsidRPr="00C06289">
        <w:rPr>
          <w:spacing w:val="-3"/>
        </w:rPr>
        <w:t xml:space="preserve"> </w:t>
      </w:r>
      <w:r w:rsidRPr="00C06289">
        <w:t>een</w:t>
      </w:r>
      <w:r w:rsidRPr="00C06289">
        <w:rPr>
          <w:spacing w:val="-4"/>
        </w:rPr>
        <w:t xml:space="preserve"> </w:t>
      </w:r>
      <w:r w:rsidRPr="00C06289">
        <w:t>hbo-bachelor</w:t>
      </w:r>
      <w:r w:rsidRPr="00C06289">
        <w:rPr>
          <w:spacing w:val="-4"/>
        </w:rPr>
        <w:t xml:space="preserve"> </w:t>
      </w:r>
      <w:r w:rsidRPr="00C06289">
        <w:t>of</w:t>
      </w:r>
      <w:r w:rsidRPr="00C06289">
        <w:rPr>
          <w:spacing w:val="-4"/>
        </w:rPr>
        <w:t xml:space="preserve"> </w:t>
      </w:r>
      <w:r w:rsidRPr="00C06289">
        <w:t>een</w:t>
      </w:r>
      <w:r w:rsidRPr="00C06289">
        <w:rPr>
          <w:spacing w:val="-4"/>
        </w:rPr>
        <w:t xml:space="preserve"> </w:t>
      </w:r>
      <w:r w:rsidRPr="00C06289">
        <w:t>universitaire</w:t>
      </w:r>
      <w:r w:rsidRPr="00C06289">
        <w:rPr>
          <w:spacing w:val="-4"/>
        </w:rPr>
        <w:t xml:space="preserve"> </w:t>
      </w:r>
      <w:r w:rsidRPr="00C06289">
        <w:t>master</w:t>
      </w:r>
      <w:r w:rsidRPr="00C06289">
        <w:rPr>
          <w:spacing w:val="-3"/>
        </w:rPr>
        <w:t xml:space="preserve"> </w:t>
      </w:r>
      <w:r w:rsidRPr="00C06289">
        <w:t>en</w:t>
      </w:r>
      <w:r w:rsidRPr="00C06289">
        <w:rPr>
          <w:spacing w:val="-4"/>
        </w:rPr>
        <w:t xml:space="preserve"> </w:t>
      </w:r>
      <w:r w:rsidRPr="00C06289">
        <w:t>gaat</w:t>
      </w:r>
      <w:r w:rsidRPr="00C06289">
        <w:rPr>
          <w:spacing w:val="-4"/>
        </w:rPr>
        <w:t xml:space="preserve"> </w:t>
      </w:r>
      <w:r w:rsidRPr="00C06289">
        <w:t>nu</w:t>
      </w:r>
      <w:r w:rsidRPr="00C06289">
        <w:rPr>
          <w:spacing w:val="-4"/>
        </w:rPr>
        <w:t xml:space="preserve"> </w:t>
      </w:r>
      <w:r w:rsidRPr="00C06289">
        <w:t>een</w:t>
      </w:r>
      <w:r w:rsidRPr="00C06289">
        <w:rPr>
          <w:spacing w:val="-4"/>
        </w:rPr>
        <w:t xml:space="preserve"> </w:t>
      </w:r>
      <w:r w:rsidRPr="00C06289">
        <w:t>2e</w:t>
      </w:r>
      <w:r w:rsidRPr="00C06289">
        <w:rPr>
          <w:spacing w:val="-4"/>
        </w:rPr>
        <w:t xml:space="preserve"> </w:t>
      </w:r>
      <w:r w:rsidRPr="00C06289">
        <w:t>opleiding</w:t>
      </w:r>
      <w:r w:rsidRPr="00C06289">
        <w:rPr>
          <w:spacing w:val="-4"/>
        </w:rPr>
        <w:t xml:space="preserve"> </w:t>
      </w:r>
      <w:r w:rsidRPr="00C06289">
        <w:t>doen</w:t>
      </w:r>
      <w:r w:rsidRPr="00C06289">
        <w:rPr>
          <w:spacing w:val="-4"/>
        </w:rPr>
        <w:t xml:space="preserve"> </w:t>
      </w:r>
      <w:r w:rsidRPr="00C06289">
        <w:t>aan</w:t>
      </w:r>
      <w:r w:rsidRPr="00C06289">
        <w:rPr>
          <w:spacing w:val="-4"/>
        </w:rPr>
        <w:t xml:space="preserve"> </w:t>
      </w:r>
      <w:r w:rsidRPr="00C06289">
        <w:t>hbo</w:t>
      </w:r>
      <w:r w:rsidRPr="00C06289">
        <w:rPr>
          <w:spacing w:val="-4"/>
        </w:rPr>
        <w:t xml:space="preserve"> </w:t>
      </w:r>
      <w:r w:rsidRPr="00C06289">
        <w:t>of universiteit.</w:t>
      </w:r>
    </w:p>
    <w:p w14:paraId="2CC78EA6" w14:textId="320956F5" w:rsidR="00C06289" w:rsidRDefault="00C06289" w:rsidP="00C06289">
      <w:pPr>
        <w:numPr>
          <w:ilvl w:val="0"/>
          <w:numId w:val="7"/>
        </w:numPr>
        <w:contextualSpacing/>
      </w:pPr>
      <w:r w:rsidRPr="00C06289">
        <w:t>Je gaat een deeltijdopleiding doen aan hbo of</w:t>
      </w:r>
      <w:r w:rsidRPr="00C06289">
        <w:rPr>
          <w:spacing w:val="-10"/>
        </w:rPr>
        <w:t xml:space="preserve"> </w:t>
      </w:r>
      <w:r w:rsidRPr="00C06289">
        <w:t>universiteit.</w:t>
      </w:r>
    </w:p>
    <w:p w14:paraId="2B59BD89" w14:textId="77777777" w:rsidR="00384DB8" w:rsidRPr="00C06289" w:rsidRDefault="00384DB8" w:rsidP="00384DB8">
      <w:pPr>
        <w:ind w:left="360"/>
        <w:contextualSpacing/>
      </w:pPr>
    </w:p>
    <w:p w14:paraId="7EB8456D" w14:textId="77777777" w:rsidR="00C06289" w:rsidRPr="00C06289" w:rsidRDefault="00C06289" w:rsidP="00C06289">
      <w:pPr>
        <w:keepNext/>
        <w:keepLines/>
        <w:spacing w:before="200" w:after="0"/>
        <w:outlineLvl w:val="1"/>
        <w:rPr>
          <w:rFonts w:eastAsia="Times New Roman"/>
          <w:b/>
          <w:bCs/>
          <w:color w:val="005293"/>
          <w:sz w:val="32"/>
          <w:szCs w:val="26"/>
        </w:rPr>
      </w:pPr>
      <w:r w:rsidRPr="00C06289">
        <w:rPr>
          <w:rFonts w:eastAsia="Times New Roman"/>
          <w:b/>
          <w:bCs/>
          <w:color w:val="005293"/>
          <w:sz w:val="32"/>
          <w:szCs w:val="26"/>
        </w:rPr>
        <w:t>Startersbeurs</w:t>
      </w:r>
    </w:p>
    <w:p w14:paraId="7E4C6B1B" w14:textId="746A523C" w:rsidR="00C06289" w:rsidRPr="00C06289" w:rsidRDefault="00C06289" w:rsidP="00C06289">
      <w:r w:rsidRPr="00C06289">
        <w:t xml:space="preserve">De Startersbeurs biedt de mogelijkheid om zes maanden, 32 uur per week, werkervaring op te doen bij een bedrijf naar keuze tegen een vergoeding van minimaal € 500,-. In sommige gemeenten spaar je per maand € 100,- voor een opleiding. Bekijk de voorwaarden in jouw gemeente op </w:t>
      </w:r>
      <w:hyperlink r:id="rId17" w:history="1">
        <w:r w:rsidR="00A71D3B" w:rsidRPr="00A71D3B">
          <w:rPr>
            <w:color w:val="0000FF"/>
            <w:u w:val="single"/>
          </w:rPr>
          <w:t>Welkom bij Startersbeurs · Startersbeurs</w:t>
        </w:r>
      </w:hyperlink>
      <w:r w:rsidR="00A71D3B" w:rsidRPr="00C06289">
        <w:t xml:space="preserve"> </w:t>
      </w:r>
    </w:p>
    <w:p w14:paraId="54B5E0D2" w14:textId="77777777" w:rsidR="00C06289" w:rsidRPr="00C06289" w:rsidRDefault="00C06289" w:rsidP="00C06289">
      <w:pPr>
        <w:numPr>
          <w:ilvl w:val="0"/>
          <w:numId w:val="7"/>
        </w:numPr>
        <w:contextualSpacing/>
      </w:pPr>
      <w:r w:rsidRPr="00C06289">
        <w:t>18 - 26 jaar.</w:t>
      </w:r>
    </w:p>
    <w:p w14:paraId="607EB56C" w14:textId="2CC90404" w:rsidR="00C06289" w:rsidRDefault="00C06289" w:rsidP="00C06289">
      <w:pPr>
        <w:numPr>
          <w:ilvl w:val="0"/>
          <w:numId w:val="7"/>
        </w:numPr>
        <w:contextualSpacing/>
      </w:pPr>
      <w:r w:rsidRPr="00C06289">
        <w:t>Opleiding</w:t>
      </w:r>
      <w:r w:rsidRPr="00C06289">
        <w:rPr>
          <w:spacing w:val="-1"/>
        </w:rPr>
        <w:t xml:space="preserve"> </w:t>
      </w:r>
      <w:r w:rsidRPr="00C06289">
        <w:t>afgerond.</w:t>
      </w:r>
    </w:p>
    <w:p w14:paraId="36ABDFBA" w14:textId="77777777" w:rsidR="00384DB8" w:rsidRPr="00C06289" w:rsidRDefault="00384DB8" w:rsidP="00384DB8">
      <w:pPr>
        <w:ind w:left="360"/>
        <w:contextualSpacing/>
      </w:pPr>
    </w:p>
    <w:p w14:paraId="7802E7F7" w14:textId="77777777" w:rsidR="00C06289" w:rsidRPr="00C06289" w:rsidRDefault="00C06289" w:rsidP="00C06289">
      <w:pPr>
        <w:keepNext/>
        <w:keepLines/>
        <w:spacing w:before="200" w:after="0"/>
        <w:outlineLvl w:val="1"/>
        <w:rPr>
          <w:rFonts w:eastAsia="Times New Roman"/>
          <w:b/>
          <w:bCs/>
          <w:color w:val="005293"/>
          <w:sz w:val="32"/>
          <w:szCs w:val="26"/>
        </w:rPr>
      </w:pPr>
      <w:r w:rsidRPr="00C06289">
        <w:rPr>
          <w:rFonts w:eastAsia="Times New Roman"/>
          <w:b/>
          <w:bCs/>
          <w:color w:val="005293"/>
          <w:sz w:val="32"/>
          <w:szCs w:val="26"/>
        </w:rPr>
        <w:t>Transitievergoeding</w:t>
      </w:r>
    </w:p>
    <w:p w14:paraId="4318DD57" w14:textId="77777777" w:rsidR="00384DB8" w:rsidRDefault="00C06289" w:rsidP="00384DB8">
      <w:r w:rsidRPr="00C06289">
        <w:t>Indien de werkgever het initiatief tot ontslag heeft genomen na een dienstverband van 24 maanden of langer ontvang je een transitievergoeding. Je kunt deze vergoeding gebruiken voor scholing of begeleiding bij het vinden van een andere baan. De hoogte van de vergoeding is afhankelijk van het maandsalaris en het aantal dienstjaren. Lees meer over de transitievergoeding op</w:t>
      </w:r>
      <w:r w:rsidR="00384DB8">
        <w:t xml:space="preserve"> </w:t>
      </w:r>
      <w:r w:rsidR="00384DB8" w:rsidRPr="00C06289">
        <w:rPr>
          <w:color w:val="205E9E"/>
          <w:u w:val="single" w:color="205E9E"/>
        </w:rPr>
        <w:t xml:space="preserve"> </w:t>
      </w:r>
      <w:hyperlink r:id="rId18" w:history="1">
        <w:r w:rsidR="00384DB8" w:rsidRPr="00384DB8">
          <w:rPr>
            <w:color w:val="0000FF"/>
            <w:u w:val="single"/>
          </w:rPr>
          <w:t>Particulieren (Home) | UWV | Particulieren</w:t>
        </w:r>
      </w:hyperlink>
    </w:p>
    <w:p w14:paraId="52BE6EAB" w14:textId="77777777" w:rsidR="00384DB8" w:rsidRDefault="00384DB8" w:rsidP="00384DB8">
      <w:pPr>
        <w:spacing w:after="0"/>
      </w:pPr>
    </w:p>
    <w:p w14:paraId="0AEF948C" w14:textId="77777777" w:rsidR="00C06289" w:rsidRPr="00C06289" w:rsidRDefault="00C06289" w:rsidP="00C06289">
      <w:pPr>
        <w:keepNext/>
        <w:keepLines/>
        <w:spacing w:before="200" w:after="0"/>
        <w:outlineLvl w:val="1"/>
        <w:rPr>
          <w:rFonts w:eastAsia="Times New Roman"/>
          <w:b/>
          <w:bCs/>
          <w:color w:val="005293"/>
          <w:sz w:val="32"/>
          <w:szCs w:val="26"/>
        </w:rPr>
      </w:pPr>
      <w:r w:rsidRPr="00C06289">
        <w:rPr>
          <w:rFonts w:eastAsia="Times New Roman"/>
          <w:b/>
          <w:bCs/>
          <w:color w:val="005293"/>
          <w:sz w:val="32"/>
          <w:szCs w:val="26"/>
        </w:rPr>
        <w:t>DOORZAAM Scholingsvoucher</w:t>
      </w:r>
    </w:p>
    <w:p w14:paraId="242268F9" w14:textId="77777777" w:rsidR="00C06289" w:rsidRPr="00C06289" w:rsidRDefault="00C06289" w:rsidP="00C06289">
      <w:pPr>
        <w:spacing w:after="0"/>
      </w:pPr>
      <w:r w:rsidRPr="00C06289">
        <w:t>Als uitzendkracht kun je met de Scholingsvoucher zelf de regie in handen nemen. Met de voucher kun je één of meerdere opleidingen, cursussen of trainingen kiezen tot een maximum van € 500,- incl. btw en is gratis.  De voucher is echt voor jou persoonlijk: dus jij bepaalt wat je wilt leren, er moet wel een relatie zijn met je huidige of toekomstige werk.</w:t>
      </w:r>
      <w:r w:rsidRPr="00C06289">
        <w:br/>
        <w:t xml:space="preserve">De scholingsvoucher is beschikbaar voor uitzendkrachten die: </w:t>
      </w:r>
    </w:p>
    <w:p w14:paraId="5721CF14" w14:textId="4EC4E762" w:rsidR="00C06289" w:rsidRPr="00C06289" w:rsidRDefault="00C06289" w:rsidP="00C06289">
      <w:pPr>
        <w:numPr>
          <w:ilvl w:val="0"/>
          <w:numId w:val="7"/>
        </w:numPr>
        <w:contextualSpacing/>
      </w:pPr>
      <w:r w:rsidRPr="00C06289">
        <w:t xml:space="preserve">Niet hoger opgeleid zijn dan </w:t>
      </w:r>
      <w:r w:rsidR="00A71D3B">
        <w:t>mbo-</w:t>
      </w:r>
      <w:r w:rsidRPr="00C06289">
        <w:t xml:space="preserve"> niveau 4.</w:t>
      </w:r>
    </w:p>
    <w:p w14:paraId="47121C10" w14:textId="77777777" w:rsidR="00C06289" w:rsidRPr="00C06289" w:rsidRDefault="00C06289" w:rsidP="00C06289">
      <w:pPr>
        <w:numPr>
          <w:ilvl w:val="0"/>
          <w:numId w:val="7"/>
        </w:numPr>
        <w:contextualSpacing/>
      </w:pPr>
      <w:r w:rsidRPr="00C06289">
        <w:t>G</w:t>
      </w:r>
      <w:r w:rsidRPr="00C06289">
        <w:rPr>
          <w:rFonts w:cstheme="minorHAnsi"/>
        </w:rPr>
        <w:t>éé</w:t>
      </w:r>
      <w:r w:rsidRPr="00C06289">
        <w:t>n contract voor onbepaalde tijd hebben bij het uitzendbureau.</w:t>
      </w:r>
    </w:p>
    <w:p w14:paraId="1CCB7DF0" w14:textId="77777777" w:rsidR="00C06289" w:rsidRPr="00C06289" w:rsidRDefault="00C06289" w:rsidP="00C06289">
      <w:pPr>
        <w:spacing w:after="0"/>
      </w:pPr>
      <w:r w:rsidRPr="00C06289">
        <w:t>De Scholingsvoucher is bedoeld voor het vergroten van jouw duurzame inzetbaarheid. En je kunt hier elk kalenderjaar opnieuw gebruik van maken.</w:t>
      </w:r>
      <w:r w:rsidRPr="00C06289">
        <w:br/>
      </w:r>
    </w:p>
    <w:p w14:paraId="0E874157" w14:textId="77777777" w:rsidR="00384DB8" w:rsidRDefault="00C06289" w:rsidP="00384DB8">
      <w:pPr>
        <w:spacing w:after="0"/>
        <w:rPr>
          <w:color w:val="0000FF"/>
          <w:u w:val="single"/>
        </w:rPr>
      </w:pPr>
      <w:r w:rsidRPr="00C06289">
        <w:t xml:space="preserve">Meer informatie: </w:t>
      </w:r>
      <w:hyperlink r:id="rId19" w:history="1">
        <w:r w:rsidRPr="00C06289">
          <w:rPr>
            <w:color w:val="0000FF"/>
            <w:u w:val="single"/>
          </w:rPr>
          <w:t>Ik wil een opleiding - Doorzaam</w:t>
        </w:r>
      </w:hyperlink>
    </w:p>
    <w:p w14:paraId="078FAA57" w14:textId="77777777" w:rsidR="00384DB8" w:rsidRDefault="00384DB8" w:rsidP="00384DB8">
      <w:pPr>
        <w:spacing w:after="0"/>
        <w:rPr>
          <w:color w:val="0000FF"/>
          <w:u w:val="single"/>
        </w:rPr>
      </w:pPr>
    </w:p>
    <w:p w14:paraId="4FBC4B51" w14:textId="75E2597B" w:rsidR="00C06289" w:rsidRPr="00C06289" w:rsidRDefault="00C06289" w:rsidP="00384DB8">
      <w:pPr>
        <w:spacing w:after="0"/>
        <w:rPr>
          <w:rFonts w:eastAsia="Times New Roman"/>
          <w:b/>
          <w:bCs/>
          <w:color w:val="005293"/>
          <w:sz w:val="32"/>
          <w:szCs w:val="26"/>
        </w:rPr>
      </w:pPr>
      <w:r w:rsidRPr="00C06289">
        <w:rPr>
          <w:rFonts w:eastAsia="Times New Roman"/>
          <w:b/>
          <w:bCs/>
          <w:color w:val="005293"/>
          <w:sz w:val="32"/>
          <w:szCs w:val="26"/>
        </w:rPr>
        <w:t xml:space="preserve">DOORZAAM Persoonlijk Kansberoepbudget </w:t>
      </w:r>
    </w:p>
    <w:p w14:paraId="05A23F57" w14:textId="77777777" w:rsidR="00C06289" w:rsidRPr="00C06289" w:rsidRDefault="00C06289" w:rsidP="00C06289">
      <w:pPr>
        <w:spacing w:after="0"/>
      </w:pPr>
      <w:r w:rsidRPr="00C06289">
        <w:t>Het Persoonlijk Kansberoepbudget is een tegemoetkoming van maximaal €1.500,- exclusief BTW in de opleidingskosten die gemaakt worden om de uitzendkracht om te scholen voor een kansrijk beroep.</w:t>
      </w:r>
      <w:r w:rsidRPr="00C06289">
        <w:br/>
        <w:t>Om in aanmerking te komen voor dit Persoonlijk Kansberoepbudget moet de uitzendkracht aan een aantal voorwaarden voldoen.</w:t>
      </w:r>
    </w:p>
    <w:p w14:paraId="3C64A913" w14:textId="5E671CDC" w:rsidR="00C06289" w:rsidRPr="00C06289" w:rsidRDefault="00C06289" w:rsidP="00C06289">
      <w:pPr>
        <w:numPr>
          <w:ilvl w:val="0"/>
          <w:numId w:val="7"/>
        </w:numPr>
        <w:contextualSpacing/>
      </w:pPr>
      <w:r w:rsidRPr="00C06289">
        <w:t xml:space="preserve">Niet hoger opgeleid zijn dan </w:t>
      </w:r>
      <w:r w:rsidR="00A71D3B">
        <w:t>mbo-</w:t>
      </w:r>
      <w:r w:rsidRPr="00C06289">
        <w:t>niveau 4.</w:t>
      </w:r>
    </w:p>
    <w:p w14:paraId="7CB707C7" w14:textId="77777777" w:rsidR="00C06289" w:rsidRPr="00C06289" w:rsidRDefault="00C06289" w:rsidP="00C06289">
      <w:pPr>
        <w:numPr>
          <w:ilvl w:val="0"/>
          <w:numId w:val="7"/>
        </w:numPr>
        <w:spacing w:after="0"/>
        <w:contextualSpacing/>
      </w:pPr>
      <w:r w:rsidRPr="00C06289">
        <w:t>Werkzaam in Fase A-B | Fase 1-2-3.</w:t>
      </w:r>
    </w:p>
    <w:p w14:paraId="14B2613F" w14:textId="3F9C0BE1" w:rsidR="00C06289" w:rsidRDefault="00C06289" w:rsidP="00C06289">
      <w:pPr>
        <w:spacing w:after="0"/>
      </w:pPr>
    </w:p>
    <w:p w14:paraId="0CBD4F9A" w14:textId="77777777" w:rsidR="00384DB8" w:rsidRDefault="00C06289" w:rsidP="00384DB8">
      <w:pPr>
        <w:spacing w:after="0"/>
        <w:rPr>
          <w:color w:val="0000FF"/>
          <w:u w:val="single"/>
        </w:rPr>
      </w:pPr>
      <w:bookmarkStart w:id="2" w:name="_Hlk115095476"/>
      <w:r w:rsidRPr="00C06289">
        <w:t>Meer informatie</w:t>
      </w:r>
      <w:bookmarkEnd w:id="2"/>
      <w:r w:rsidRPr="00C06289">
        <w:t xml:space="preserve">: </w:t>
      </w:r>
      <w:hyperlink r:id="rId20" w:history="1">
        <w:r w:rsidRPr="00C06289">
          <w:rPr>
            <w:color w:val="0000FF"/>
            <w:u w:val="single"/>
          </w:rPr>
          <w:t>Persoonlijk Kansberoepbudget - Doorzaam</w:t>
        </w:r>
      </w:hyperlink>
    </w:p>
    <w:p w14:paraId="7F1D2A8E" w14:textId="0767AF5B" w:rsidR="00384DB8" w:rsidRDefault="00384DB8" w:rsidP="00384DB8">
      <w:pPr>
        <w:spacing w:after="0"/>
        <w:rPr>
          <w:color w:val="0000FF"/>
          <w:u w:val="single"/>
        </w:rPr>
      </w:pPr>
    </w:p>
    <w:p w14:paraId="4B345161" w14:textId="4C322AED" w:rsidR="00C81BD1" w:rsidRDefault="00C81BD1" w:rsidP="00C81BD1">
      <w:pPr>
        <w:spacing w:after="0"/>
        <w:rPr>
          <w:rFonts w:eastAsia="Times New Roman"/>
          <w:b/>
          <w:bCs/>
          <w:color w:val="005293"/>
          <w:sz w:val="32"/>
          <w:szCs w:val="26"/>
        </w:rPr>
      </w:pPr>
      <w:r w:rsidRPr="00C06289">
        <w:rPr>
          <w:rFonts w:eastAsia="Times New Roman"/>
          <w:b/>
          <w:bCs/>
          <w:color w:val="005293"/>
          <w:sz w:val="32"/>
          <w:szCs w:val="26"/>
        </w:rPr>
        <w:t xml:space="preserve">DOORZAAM </w:t>
      </w:r>
      <w:r>
        <w:rPr>
          <w:rFonts w:eastAsia="Times New Roman"/>
          <w:b/>
          <w:bCs/>
          <w:color w:val="005293"/>
          <w:sz w:val="32"/>
          <w:szCs w:val="26"/>
        </w:rPr>
        <w:t>Nederlands Taalbudget</w:t>
      </w:r>
      <w:r w:rsidRPr="00C06289">
        <w:rPr>
          <w:rFonts w:eastAsia="Times New Roman"/>
          <w:b/>
          <w:bCs/>
          <w:color w:val="005293"/>
          <w:sz w:val="32"/>
          <w:szCs w:val="26"/>
        </w:rPr>
        <w:t xml:space="preserve"> </w:t>
      </w:r>
    </w:p>
    <w:p w14:paraId="3BA5ADA6" w14:textId="6E087F67" w:rsidR="00C81BD1" w:rsidRPr="00C06289" w:rsidRDefault="00C81BD1" w:rsidP="00C81BD1">
      <w:r w:rsidRPr="00C81BD1">
        <w:t>Het Nederlands Taalbudget is een tegemoetkoming van maximaal €1500 (excl. btw) in de opleidingskosten die gemaakt worden zodat de uitzendkracht de Nederlandse taal machtig wordt. De opleiding mag een 1 op 1 training zijn of een groepstraject. De opleiding heeft als doel het vergroten van de kennis van de Nederlandse taal op de werkvloer.</w:t>
      </w:r>
    </w:p>
    <w:p w14:paraId="0FA88F44" w14:textId="77777777" w:rsidR="00C81BD1" w:rsidRPr="00C81BD1" w:rsidRDefault="00C81BD1" w:rsidP="00C81BD1">
      <w:pPr>
        <w:spacing w:after="0"/>
      </w:pPr>
      <w:r w:rsidRPr="00C81BD1">
        <w:t>Om in aanmerking te komen voor dit budget moet de uitzendkracht aan een aantal voorwaarden voldoen.</w:t>
      </w:r>
    </w:p>
    <w:p w14:paraId="508CD90D" w14:textId="77777777" w:rsidR="00C81BD1" w:rsidRPr="00C81BD1" w:rsidRDefault="00C81BD1" w:rsidP="00C81BD1">
      <w:pPr>
        <w:pStyle w:val="Lijstalinea"/>
        <w:numPr>
          <w:ilvl w:val="0"/>
          <w:numId w:val="11"/>
        </w:numPr>
        <w:spacing w:after="0"/>
      </w:pPr>
      <w:r w:rsidRPr="00C81BD1">
        <w:t>De uitzendkracht is werkzaam in Fase A-B | Fase 1-2-3.</w:t>
      </w:r>
    </w:p>
    <w:p w14:paraId="466FAE26" w14:textId="77777777" w:rsidR="00C81BD1" w:rsidRPr="00C81BD1" w:rsidRDefault="00C81BD1" w:rsidP="00C81BD1">
      <w:pPr>
        <w:numPr>
          <w:ilvl w:val="0"/>
          <w:numId w:val="12"/>
        </w:numPr>
        <w:tabs>
          <w:tab w:val="num" w:pos="720"/>
        </w:tabs>
        <w:spacing w:after="0"/>
      </w:pPr>
      <w:r w:rsidRPr="00C81BD1">
        <w:t>De uitzendkracht heeft geen of een matige beheersing van de Nederlandse taal en heeft een verdieping nodig om zijn werk veilig uit te kunnen voeren.</w:t>
      </w:r>
    </w:p>
    <w:p w14:paraId="2FBEF11A" w14:textId="356CF7A5" w:rsidR="00C81BD1" w:rsidRPr="00C81BD1" w:rsidRDefault="00C81BD1" w:rsidP="00384DB8">
      <w:pPr>
        <w:spacing w:after="0"/>
        <w:rPr>
          <w:color w:val="0000FF"/>
        </w:rPr>
      </w:pPr>
    </w:p>
    <w:p w14:paraId="46673491" w14:textId="798D9651" w:rsidR="00C81BD1" w:rsidRDefault="00C81BD1" w:rsidP="00384DB8">
      <w:pPr>
        <w:spacing w:after="0"/>
      </w:pPr>
      <w:r w:rsidRPr="00C06289">
        <w:t>Meer informatie</w:t>
      </w:r>
      <w:r>
        <w:t xml:space="preserve">: </w:t>
      </w:r>
      <w:hyperlink r:id="rId21" w:history="1">
        <w:r w:rsidRPr="00C81BD1">
          <w:rPr>
            <w:color w:val="0000FF"/>
            <w:u w:val="single"/>
          </w:rPr>
          <w:t>Nederlands Taalbudget - Doorzaam</w:t>
        </w:r>
      </w:hyperlink>
    </w:p>
    <w:p w14:paraId="6F218918" w14:textId="77777777" w:rsidR="00C81BD1" w:rsidRDefault="00C81BD1" w:rsidP="00384DB8">
      <w:pPr>
        <w:spacing w:after="0"/>
        <w:rPr>
          <w:color w:val="0000FF"/>
          <w:u w:val="single"/>
        </w:rPr>
      </w:pPr>
    </w:p>
    <w:p w14:paraId="2D8F5B1C" w14:textId="55A391CC" w:rsidR="00C06289" w:rsidRPr="00C06289" w:rsidRDefault="00C06289" w:rsidP="00384DB8">
      <w:pPr>
        <w:spacing w:after="0"/>
        <w:rPr>
          <w:rFonts w:eastAsia="Times New Roman"/>
          <w:b/>
          <w:bCs/>
          <w:color w:val="005293"/>
          <w:sz w:val="32"/>
          <w:szCs w:val="26"/>
        </w:rPr>
      </w:pPr>
      <w:r w:rsidRPr="00C06289">
        <w:rPr>
          <w:rFonts w:eastAsia="Times New Roman"/>
          <w:b/>
          <w:bCs/>
          <w:color w:val="005293"/>
          <w:sz w:val="32"/>
          <w:szCs w:val="26"/>
        </w:rPr>
        <w:t>Andere financieringsmogelijkheden</w:t>
      </w:r>
    </w:p>
    <w:p w14:paraId="6FA71D08" w14:textId="77777777" w:rsidR="00C06289" w:rsidRPr="00C06289" w:rsidRDefault="00C06289" w:rsidP="00C06289">
      <w:pPr>
        <w:keepNext/>
        <w:keepLines/>
        <w:spacing w:before="200" w:after="0"/>
        <w:outlineLvl w:val="2"/>
        <w:rPr>
          <w:rFonts w:eastAsia="Times New Roman"/>
          <w:bCs/>
          <w:iCs/>
          <w:color w:val="7AB800"/>
          <w:sz w:val="26"/>
          <w:szCs w:val="26"/>
        </w:rPr>
      </w:pPr>
      <w:r w:rsidRPr="00C06289">
        <w:rPr>
          <w:rFonts w:eastAsia="Times New Roman"/>
          <w:bCs/>
          <w:iCs/>
          <w:color w:val="7AB800"/>
          <w:sz w:val="26"/>
          <w:szCs w:val="26"/>
        </w:rPr>
        <w:t xml:space="preserve">Hulp bij </w:t>
      </w:r>
      <w:r w:rsidRPr="00C06289">
        <w:rPr>
          <w:rFonts w:eastAsia="Times New Roman"/>
          <w:bCs/>
          <w:color w:val="7AB800"/>
          <w:sz w:val="26"/>
          <w:szCs w:val="26"/>
        </w:rPr>
        <w:t>baanverlies</w:t>
      </w:r>
      <w:r w:rsidRPr="00C06289">
        <w:rPr>
          <w:rFonts w:eastAsia="Times New Roman"/>
          <w:bCs/>
          <w:iCs/>
          <w:color w:val="7AB800"/>
          <w:sz w:val="26"/>
          <w:szCs w:val="26"/>
        </w:rPr>
        <w:t>, van werk(loosheid) naar werk</w:t>
      </w:r>
    </w:p>
    <w:p w14:paraId="7911B044" w14:textId="073B0262" w:rsidR="00C06289" w:rsidRPr="00C06289" w:rsidRDefault="00C06289" w:rsidP="00C06289">
      <w:pPr>
        <w:spacing w:after="0"/>
      </w:pPr>
      <w:r w:rsidRPr="00C06289">
        <w:t xml:space="preserve">Je kunt terecht bij een regionaal mobiliteitsteam (RMT) als je werk of inkomen bent kwijtgeraakt. Of </w:t>
      </w:r>
      <w:r w:rsidR="00340B4C">
        <w:t xml:space="preserve">als je werk </w:t>
      </w:r>
      <w:r w:rsidRPr="00C06289">
        <w:t xml:space="preserve">dreigt kwijt te raken. </w:t>
      </w:r>
      <w:r w:rsidR="00340B4C" w:rsidRPr="00340B4C">
        <w:t>Dit doet het team met advisering, scholing en matching. Dan helpt een RMT je kosteloos om (ander) werk te vinden.  De regionale mobiliteitsteams zijn er om werkzoekenden en werkgevers dichter bij elkaar te brengen.</w:t>
      </w:r>
    </w:p>
    <w:p w14:paraId="061D3F86" w14:textId="77777777" w:rsidR="00C06289" w:rsidRPr="00C06289" w:rsidRDefault="00C06289" w:rsidP="00C06289">
      <w:pPr>
        <w:shd w:val="clear" w:color="auto" w:fill="FFFFFF"/>
        <w:spacing w:before="180" w:after="180" w:line="240" w:lineRule="auto"/>
        <w:rPr>
          <w:rFonts w:ascii="Calibri" w:eastAsia="Times New Roman" w:hAnsi="Calibri" w:cs="Calibri"/>
          <w:color w:val="111122"/>
          <w:lang w:eastAsia="nl-NL"/>
        </w:rPr>
      </w:pPr>
      <w:r w:rsidRPr="00C06289">
        <w:rPr>
          <w:rFonts w:ascii="Calibri" w:eastAsia="Times New Roman" w:hAnsi="Calibri" w:cs="Calibri"/>
          <w:color w:val="111122"/>
          <w:lang w:eastAsia="nl-NL"/>
        </w:rPr>
        <w:t xml:space="preserve">Kijk voor meer informatie op </w:t>
      </w:r>
      <w:hyperlink r:id="rId22" w:history="1">
        <w:r w:rsidRPr="00C06289">
          <w:rPr>
            <w:color w:val="0000FF"/>
            <w:u w:val="single"/>
          </w:rPr>
          <w:t>Rijksoverheid</w:t>
        </w:r>
      </w:hyperlink>
      <w:r w:rsidRPr="00C06289">
        <w:rPr>
          <w:rFonts w:ascii="Calibri" w:eastAsia="Times New Roman" w:hAnsi="Calibri" w:cs="Calibri"/>
          <w:color w:val="111122"/>
          <w:lang w:eastAsia="nl-NL"/>
        </w:rPr>
        <w:t>.</w:t>
      </w:r>
    </w:p>
    <w:p w14:paraId="2B1AAFA7" w14:textId="77777777" w:rsidR="00C06289" w:rsidRPr="00C06289" w:rsidRDefault="00C06289" w:rsidP="00C06289">
      <w:pPr>
        <w:keepNext/>
        <w:keepLines/>
        <w:spacing w:before="200" w:after="0"/>
        <w:outlineLvl w:val="2"/>
        <w:rPr>
          <w:rFonts w:eastAsia="Times New Roman"/>
          <w:bCs/>
          <w:color w:val="7AB800"/>
          <w:sz w:val="26"/>
          <w:szCs w:val="26"/>
        </w:rPr>
      </w:pPr>
      <w:r w:rsidRPr="00C06289">
        <w:rPr>
          <w:rFonts w:eastAsia="Times New Roman"/>
          <w:bCs/>
          <w:color w:val="7AB800"/>
          <w:sz w:val="26"/>
          <w:szCs w:val="26"/>
        </w:rPr>
        <w:t>Als werknemers een opleiding volgen</w:t>
      </w:r>
    </w:p>
    <w:p w14:paraId="39D16772" w14:textId="77777777" w:rsidR="00C06289" w:rsidRPr="00C06289" w:rsidRDefault="00C06289" w:rsidP="00C06289">
      <w:r w:rsidRPr="00C06289">
        <w:t>Als je in loondienst werkt, kun je jouw werkgever vragen om de opleiding te betalen. Vaak zijn daarover afspraken gemaakt in de CAO. Werkgevers die hun personeel opleidingen aanbieden, kunnen vergoedingen uit opleidingsfondsen krijgen. In steeds meer cao’s worden afspraken gemaakt over een persoonlijk ontwikkelbudget. Met dit persoonlijke ontwikkelbudget kun je onder meer je kennis op peil houden.</w:t>
      </w:r>
    </w:p>
    <w:p w14:paraId="317A48B9" w14:textId="49659D07" w:rsidR="00C06289" w:rsidRPr="00C06289" w:rsidRDefault="00C06289" w:rsidP="00C06289">
      <w:pPr>
        <w:keepNext/>
        <w:keepLines/>
        <w:spacing w:before="200" w:after="0"/>
        <w:outlineLvl w:val="2"/>
        <w:rPr>
          <w:rFonts w:eastAsia="Times New Roman"/>
          <w:bCs/>
          <w:color w:val="7AB800"/>
          <w:sz w:val="26"/>
        </w:rPr>
      </w:pPr>
      <w:r w:rsidRPr="00C06289">
        <w:rPr>
          <w:rFonts w:eastAsia="Times New Roman"/>
          <w:bCs/>
          <w:color w:val="7AB800"/>
          <w:sz w:val="26"/>
        </w:rPr>
        <w:t>Een opleiding volgen met een WW</w:t>
      </w:r>
      <w:r w:rsidR="00A71D3B">
        <w:rPr>
          <w:rFonts w:eastAsia="Times New Roman"/>
          <w:bCs/>
          <w:color w:val="7AB800"/>
          <w:sz w:val="26"/>
        </w:rPr>
        <w:t>-</w:t>
      </w:r>
      <w:r w:rsidRPr="00C06289">
        <w:rPr>
          <w:rFonts w:eastAsia="Times New Roman"/>
          <w:bCs/>
          <w:color w:val="7AB800"/>
          <w:sz w:val="26"/>
        </w:rPr>
        <w:t>uitkering</w:t>
      </w:r>
    </w:p>
    <w:p w14:paraId="3B449F8C" w14:textId="4B0E10F8" w:rsidR="00C06289" w:rsidRPr="00C06289" w:rsidRDefault="00C06289" w:rsidP="00C06289">
      <w:r w:rsidRPr="00C06289">
        <w:t>Ontvang je een WW</w:t>
      </w:r>
      <w:r w:rsidR="00A71D3B">
        <w:t>-</w:t>
      </w:r>
      <w:r w:rsidRPr="00C06289">
        <w:t>uitkering? Dan kun je bij jouw adviseur werk een verzoek tot scholing indienen. De adviseur beoordeelt vervolgens of je deze opleiding kunt volgen met behoud van uitkering, of je wel of geen vrijstelling krijgt van de sollicitatieplicht en of UWV de opleiding voor je betaalt.</w:t>
      </w:r>
    </w:p>
    <w:p w14:paraId="52A99C7E" w14:textId="77777777" w:rsidR="00C06289" w:rsidRPr="00C06289" w:rsidRDefault="00C06289" w:rsidP="00C06289">
      <w:pPr>
        <w:keepNext/>
        <w:keepLines/>
        <w:spacing w:before="200" w:after="0"/>
        <w:outlineLvl w:val="2"/>
        <w:rPr>
          <w:rFonts w:eastAsia="Times New Roman"/>
          <w:bCs/>
          <w:iCs/>
          <w:color w:val="7AB800"/>
          <w:sz w:val="26"/>
        </w:rPr>
      </w:pPr>
      <w:r w:rsidRPr="00C06289">
        <w:rPr>
          <w:rFonts w:eastAsia="Times New Roman"/>
          <w:bCs/>
          <w:iCs/>
          <w:color w:val="7AB800"/>
          <w:sz w:val="26"/>
        </w:rPr>
        <w:t>Een opleiding volgen met een WIA/WAO/Wajong uitkering.</w:t>
      </w:r>
    </w:p>
    <w:p w14:paraId="4FE5776C" w14:textId="77777777" w:rsidR="00C06289" w:rsidRPr="00C06289" w:rsidRDefault="00C06289" w:rsidP="00C06289">
      <w:r w:rsidRPr="00C06289">
        <w:t xml:space="preserve">Het is aan te raden om over jouw mogelijkheden in gesprek te gaan met je arbeidsdeskundige. Hij/zij kent jouw situatie en weet waar je gebruik van kan maken. Is voor jou een opleiding noodzakelijk voor het vinden van werk, dan betaalt UWV de opleiding. Lees hierover op: </w:t>
      </w:r>
      <w:hyperlink r:id="rId23" w:history="1">
        <w:r w:rsidRPr="00C06289">
          <w:rPr>
            <w:color w:val="0000FF"/>
            <w:u w:val="single"/>
          </w:rPr>
          <w:t>UWV Particulieren</w:t>
        </w:r>
      </w:hyperlink>
      <w:r w:rsidRPr="00C06289">
        <w:t>.</w:t>
      </w:r>
    </w:p>
    <w:p w14:paraId="3123486C" w14:textId="77777777" w:rsidR="00C06289" w:rsidRPr="00C06289" w:rsidRDefault="00C06289" w:rsidP="00C06289">
      <w:pPr>
        <w:keepNext/>
        <w:keepLines/>
        <w:spacing w:before="200" w:after="0"/>
        <w:outlineLvl w:val="2"/>
        <w:rPr>
          <w:rFonts w:eastAsia="Times New Roman"/>
          <w:bCs/>
          <w:color w:val="7AB800"/>
          <w:sz w:val="26"/>
        </w:rPr>
      </w:pPr>
      <w:r w:rsidRPr="00C06289">
        <w:rPr>
          <w:rFonts w:eastAsia="Times New Roman"/>
          <w:bCs/>
          <w:color w:val="7AB800"/>
          <w:sz w:val="26"/>
        </w:rPr>
        <w:t>Ik kan geen regeling vinden die op mij van toepassing is</w:t>
      </w:r>
    </w:p>
    <w:p w14:paraId="319E1713" w14:textId="77777777" w:rsidR="00C06289" w:rsidRPr="00C06289" w:rsidRDefault="00C06289" w:rsidP="00C06289">
      <w:r w:rsidRPr="00C06289">
        <w:t xml:space="preserve">Misschien dat jouw gemeente nog mogelijkheden biedt of zijn er sectorale regelingen. </w:t>
      </w:r>
    </w:p>
    <w:p w14:paraId="18E80474" w14:textId="77777777" w:rsidR="00C06289" w:rsidRPr="00C06289" w:rsidRDefault="00C06289" w:rsidP="00C06289">
      <w:pPr>
        <w:rPr>
          <w:color w:val="25408F"/>
        </w:rPr>
      </w:pPr>
      <w:r w:rsidRPr="00C06289">
        <w:t xml:space="preserve">Als je een WW-uitkering hebt kun je mogelijk vrijstelling krijgen van de sollicitatieplicht wanneer scholing als noodzakelijk wordt beoordeeld. Je volgt dan de opleiding gedurende de uitkeringssituatie. Meer informatie vind je op de website van UWV. </w:t>
      </w:r>
    </w:p>
    <w:p w14:paraId="17FF93BC" w14:textId="77777777" w:rsidR="00C06289" w:rsidRPr="00C06289" w:rsidRDefault="00C06289" w:rsidP="00C06289">
      <w:pPr>
        <w:keepNext/>
        <w:keepLines/>
        <w:spacing w:before="200" w:after="0"/>
        <w:outlineLvl w:val="2"/>
        <w:rPr>
          <w:rFonts w:eastAsia="Times New Roman"/>
          <w:bCs/>
          <w:color w:val="7AB800"/>
          <w:sz w:val="26"/>
        </w:rPr>
      </w:pPr>
      <w:r w:rsidRPr="00C06289">
        <w:rPr>
          <w:rFonts w:eastAsia="Times New Roman"/>
          <w:bCs/>
          <w:color w:val="7AB800"/>
          <w:sz w:val="26"/>
        </w:rPr>
        <w:t>Regelhulp financieel CV</w:t>
      </w:r>
    </w:p>
    <w:p w14:paraId="42D3529D" w14:textId="77777777" w:rsidR="00C06289" w:rsidRPr="00C06289" w:rsidRDefault="00C06289" w:rsidP="00C06289">
      <w:r w:rsidRPr="00C06289">
        <w:t>Als je een nieuwe baan zoekt, kan je werkgever mogelijk gebruik maken van aantrekkelijke financiële regelingen als hij je in dienst neemt. Deze regelhulp laat je zien of dat zo is. Aan het eind kun je een persoonlijke brief maken met een overzicht van de voordelen. Deze brief is je financieel CV en kun je bijvoorbeeld meesturen met je sollicitatie.</w:t>
      </w:r>
    </w:p>
    <w:p w14:paraId="4015172B" w14:textId="77777777" w:rsidR="00C06289" w:rsidRPr="00C06289" w:rsidRDefault="00C06289" w:rsidP="00C06289">
      <w:r w:rsidRPr="00C06289">
        <w:t xml:space="preserve">Vul hier je financieel CV in: </w:t>
      </w:r>
      <w:hyperlink r:id="rId24" w:history="1">
        <w:r w:rsidRPr="00C06289">
          <w:rPr>
            <w:color w:val="0000FF" w:themeColor="hyperlink"/>
            <w:u w:val="single"/>
          </w:rPr>
          <w:t>Regelhulp financieel CV</w:t>
        </w:r>
      </w:hyperlink>
      <w:r w:rsidRPr="00C06289">
        <w:t>.</w:t>
      </w:r>
    </w:p>
    <w:p w14:paraId="0426A710" w14:textId="77777777" w:rsidR="00C06289" w:rsidRPr="00C06289" w:rsidRDefault="00C06289" w:rsidP="00AA496B">
      <w:pPr>
        <w:pStyle w:val="Kop1"/>
      </w:pPr>
      <w:r w:rsidRPr="00C06289">
        <w:t>Advies</w:t>
      </w:r>
    </w:p>
    <w:p w14:paraId="59E3CD81" w14:textId="77777777" w:rsidR="00C06289" w:rsidRPr="00C06289" w:rsidRDefault="00C06289" w:rsidP="00C06289">
      <w:pPr>
        <w:rPr>
          <w:color w:val="231F20"/>
        </w:rPr>
      </w:pPr>
      <w:r w:rsidRPr="00C06289">
        <w:rPr>
          <w:color w:val="231F20"/>
        </w:rPr>
        <w:t xml:space="preserve">Wil je persoonlijk advies of wil je weten welke extra regelingen er gelden in jouw regio? Ga naar </w:t>
      </w:r>
      <w:hyperlink r:id="rId25" w:history="1">
        <w:r w:rsidRPr="00C06289">
          <w:rPr>
            <w:color w:val="0000FF" w:themeColor="hyperlink"/>
            <w:u w:val="single" w:color="205E9E"/>
          </w:rPr>
          <w:t>https://www.leerwerkloket.nl</w:t>
        </w:r>
      </w:hyperlink>
      <w:r w:rsidRPr="00C06289">
        <w:rPr>
          <w:color w:val="231F20"/>
        </w:rPr>
        <w:t>, neem contact op met een Leerwerkloket of overleg met Personeelszaken/HRM van het bedrijf waar je werkt.</w:t>
      </w:r>
    </w:p>
    <w:p w14:paraId="134FACA7" w14:textId="77777777" w:rsidR="00C06289" w:rsidRPr="00C06289" w:rsidRDefault="00C06289" w:rsidP="00C06289">
      <w:pPr>
        <w:keepNext/>
        <w:keepLines/>
        <w:spacing w:before="200" w:after="0"/>
        <w:outlineLvl w:val="2"/>
        <w:rPr>
          <w:rFonts w:eastAsia="Times New Roman"/>
          <w:bCs/>
          <w:color w:val="7AB800"/>
          <w:sz w:val="26"/>
        </w:rPr>
      </w:pPr>
      <w:r w:rsidRPr="00C06289">
        <w:rPr>
          <w:rFonts w:eastAsia="Times New Roman"/>
          <w:bCs/>
          <w:color w:val="7AB800"/>
          <w:sz w:val="26"/>
        </w:rPr>
        <w:t xml:space="preserve">Disclaimer </w:t>
      </w:r>
    </w:p>
    <w:p w14:paraId="729F2D86" w14:textId="77777777" w:rsidR="00C06289" w:rsidRPr="00C06289" w:rsidRDefault="00C06289" w:rsidP="00C06289">
      <w:pPr>
        <w:rPr>
          <w:color w:val="005293"/>
          <w:sz w:val="18"/>
          <w:szCs w:val="18"/>
        </w:rPr>
      </w:pPr>
      <w:r w:rsidRPr="00C06289">
        <w:rPr>
          <w:sz w:val="18"/>
          <w:szCs w:val="18"/>
        </w:rPr>
        <w:t xml:space="preserve">Aan deze informatie kunnen geen rechten worden ontleend. Wijzigingen en typefouten voorbehouden. Wij spannen ons in om de informatie in deze brochure zo volledig, zo nauwkeurig en zo actueel mogelijk te laten zijn. Wij gebruiken zoveel mogelijk de brontekst. De Leerwerkloketten aanvaarden geen enkele verantwoordelijkheid voor schade op welke manier ontstaan door gebruik, onvolledigheid of onjuistheid van de aangeboden informatie. Bekijk de actuele versie op </w:t>
      </w:r>
      <w:hyperlink r:id="rId26" w:history="1">
        <w:r w:rsidRPr="00C06289">
          <w:rPr>
            <w:color w:val="0000FF" w:themeColor="hyperlink"/>
            <w:sz w:val="18"/>
            <w:szCs w:val="18"/>
            <w:u w:val="single"/>
          </w:rPr>
          <w:t>www.leerwerkloket.nl</w:t>
        </w:r>
      </w:hyperlink>
    </w:p>
    <w:p w14:paraId="7ABBF37B" w14:textId="5FA269FC" w:rsidR="00617389" w:rsidRPr="00761908" w:rsidRDefault="00617389" w:rsidP="00FE52D2"/>
    <w:p w14:paraId="1778C147" w14:textId="232DECF6" w:rsidR="00617389" w:rsidRPr="00761908" w:rsidRDefault="00617389" w:rsidP="00761908"/>
    <w:p w14:paraId="0E9B838F" w14:textId="77777777" w:rsidR="00617389" w:rsidRPr="00761908" w:rsidRDefault="00617389" w:rsidP="00761908">
      <w:pPr>
        <w:rPr>
          <w:rStyle w:val="Titelvanboek"/>
          <w:rFonts w:ascii="Calibri Light" w:hAnsi="Calibri Light"/>
          <w:bCs w:val="0"/>
          <w:iCs w:val="0"/>
          <w:spacing w:val="0"/>
        </w:rPr>
      </w:pPr>
    </w:p>
    <w:sectPr w:rsidR="00617389" w:rsidRPr="00761908" w:rsidSect="00384DB8">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pgNumType w:start="0" w:chapSep="e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AEFE00" w14:textId="77777777" w:rsidR="009442AA" w:rsidRDefault="009442AA" w:rsidP="009015A4">
      <w:r>
        <w:separator/>
      </w:r>
    </w:p>
  </w:endnote>
  <w:endnote w:type="continuationSeparator" w:id="0">
    <w:p w14:paraId="428C3D34" w14:textId="77777777" w:rsidR="009442AA" w:rsidRDefault="009442AA" w:rsidP="00901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782964062"/>
      <w:docPartObj>
        <w:docPartGallery w:val="Page Numbers (Bottom of Page)"/>
        <w:docPartUnique/>
      </w:docPartObj>
    </w:sdtPr>
    <w:sdtEndPr>
      <w:rPr>
        <w:rStyle w:val="Paginanummer"/>
      </w:rPr>
    </w:sdtEndPr>
    <w:sdtContent>
      <w:p w14:paraId="33D0468C" w14:textId="77777777" w:rsidR="00427E93" w:rsidRDefault="00427E93" w:rsidP="0013171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82F4ADD" w14:textId="77777777" w:rsidR="00427E93" w:rsidRDefault="00427E93" w:rsidP="00427E9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367204"/>
      <w:docPartObj>
        <w:docPartGallery w:val="Page Numbers (Bottom of Page)"/>
        <w:docPartUnique/>
      </w:docPartObj>
    </w:sdtPr>
    <w:sdtEndPr/>
    <w:sdtContent>
      <w:p w14:paraId="7C2024AE" w14:textId="2FC80AFF" w:rsidR="00384DB8" w:rsidRDefault="00384DB8">
        <w:pPr>
          <w:pStyle w:val="Voettekst"/>
          <w:jc w:val="center"/>
        </w:pPr>
        <w:r>
          <w:fldChar w:fldCharType="begin"/>
        </w:r>
        <w:r>
          <w:instrText>PAGE   \* MERGEFORMAT</w:instrText>
        </w:r>
        <w:r>
          <w:fldChar w:fldCharType="separate"/>
        </w:r>
        <w:r w:rsidR="0088129B">
          <w:rPr>
            <w:noProof/>
          </w:rPr>
          <w:t>1</w:t>
        </w:r>
        <w:r>
          <w:fldChar w:fldCharType="end"/>
        </w:r>
      </w:p>
    </w:sdtContent>
  </w:sdt>
  <w:p w14:paraId="403C8733" w14:textId="77777777" w:rsidR="00427E93" w:rsidRPr="00427E93" w:rsidRDefault="00427E93" w:rsidP="00427E93">
    <w:pP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1448847100"/>
      <w:docPartObj>
        <w:docPartGallery w:val="Page Numbers (Bottom of Page)"/>
        <w:docPartUnique/>
      </w:docPartObj>
    </w:sdtPr>
    <w:sdtEndPr>
      <w:rPr>
        <w:rStyle w:val="Paginanummer"/>
      </w:rPr>
    </w:sdtEndPr>
    <w:sdtContent>
      <w:p w14:paraId="25956395" w14:textId="1604CA08" w:rsidR="00427E93" w:rsidRDefault="00427E93" w:rsidP="00427E9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88129B">
          <w:rPr>
            <w:rStyle w:val="Paginanummer"/>
            <w:noProof/>
          </w:rPr>
          <w:t>0</w:t>
        </w:r>
        <w:r>
          <w:rPr>
            <w:rStyle w:val="Paginanummer"/>
          </w:rPr>
          <w:fldChar w:fldCharType="end"/>
        </w:r>
      </w:p>
    </w:sdtContent>
  </w:sdt>
  <w:p w14:paraId="6F1A00DA" w14:textId="77777777" w:rsidR="00427E93" w:rsidRPr="00427E93" w:rsidRDefault="00427E93" w:rsidP="00427E93">
    <w:pPr>
      <w:pStyle w:val="Voettekst"/>
      <w:tabs>
        <w:tab w:val="clear" w:pos="4536"/>
        <w:tab w:val="clear" w:pos="9072"/>
        <w:tab w:val="left" w:pos="966"/>
      </w:tabs>
      <w:ind w:right="360"/>
      <w:rPr>
        <w:color w:val="005293"/>
      </w:rPr>
    </w:pPr>
    <w:r w:rsidRPr="00427E93">
      <w:rPr>
        <w:color w:val="005293"/>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74AEF" w14:textId="77777777" w:rsidR="009442AA" w:rsidRDefault="009442AA" w:rsidP="009015A4">
      <w:r>
        <w:separator/>
      </w:r>
    </w:p>
  </w:footnote>
  <w:footnote w:type="continuationSeparator" w:id="0">
    <w:p w14:paraId="59AC710E" w14:textId="77777777" w:rsidR="009442AA" w:rsidRDefault="009442AA" w:rsidP="00901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60128" w14:textId="77777777" w:rsidR="002761D7" w:rsidRDefault="0088129B" w:rsidP="009015A4">
    <w:pPr>
      <w:pStyle w:val="Koptekst"/>
    </w:pPr>
    <w:r>
      <w:rPr>
        <w:noProof/>
        <w:lang w:eastAsia="nl-NL"/>
      </w:rPr>
      <w:pict w14:anchorId="514AB2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257452" o:spid="_x0000_s1027" type="#_x0000_t75" alt="" style="position:absolute;margin-left:0;margin-top:0;width:453.55pt;height:453.55pt;z-index:-251658752;mso-wrap-edited:f;mso-width-percent:0;mso-height-percent:0;mso-position-horizontal:center;mso-position-horizontal-relative:margin;mso-position-vertical:center;mso-position-vertical-relative:margin;mso-width-percent:0;mso-height-percent:0" o:allowincell="f">
          <v:imagedata r:id="rId1" o:title="Pijl_groe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7343A" w14:textId="77777777" w:rsidR="00E42146" w:rsidRPr="00E42146" w:rsidRDefault="0088129B" w:rsidP="009015A4">
    <w:pPr>
      <w:pStyle w:val="Koptekst"/>
      <w:jc w:val="right"/>
    </w:pPr>
    <w:r>
      <w:rPr>
        <w:noProof/>
        <w:lang w:eastAsia="nl-NL"/>
      </w:rPr>
      <w:pict w14:anchorId="39B6C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257453" o:spid="_x0000_s1026" type="#_x0000_t75" alt="" style="position:absolute;left:0;text-align:left;margin-left:-282.55pt;margin-top:123.25pt;width:453.55pt;height:453.55pt;z-index:-251657728;mso-wrap-edited:f;mso-width-percent:0;mso-height-percent:0;mso-position-horizontal-relative:margin;mso-position-vertical-relative:margin;mso-width-percent:0;mso-height-percent:0" o:allowincell="f">
          <v:imagedata r:id="rId1" o:title="Pijl_groen" gain="19661f" blacklevel="22938f"/>
          <w10:wrap anchorx="margin" anchory="margin"/>
        </v:shape>
      </w:pict>
    </w:r>
    <w:r w:rsidR="00617389">
      <w:rPr>
        <w:noProof/>
        <w:lang w:eastAsia="nl-NL"/>
      </w:rPr>
      <w:drawing>
        <wp:inline distT="0" distB="0" distL="0" distR="0" wp14:anchorId="33BC55B2" wp14:editId="5B305A04">
          <wp:extent cx="1695267" cy="405130"/>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rwerkloket langwerpig april 2020.jpg"/>
                  <pic:cNvPicPr/>
                </pic:nvPicPr>
                <pic:blipFill>
                  <a:blip r:embed="rId2">
                    <a:extLst>
                      <a:ext uri="{28A0092B-C50C-407E-A947-70E740481C1C}">
                        <a14:useLocalDpi xmlns:a14="http://schemas.microsoft.com/office/drawing/2010/main" val="0"/>
                      </a:ext>
                    </a:extLst>
                  </a:blip>
                  <a:stretch>
                    <a:fillRect/>
                  </a:stretch>
                </pic:blipFill>
                <pic:spPr>
                  <a:xfrm>
                    <a:off x="0" y="0"/>
                    <a:ext cx="1761439" cy="42094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CA585" w14:textId="77777777" w:rsidR="002761D7" w:rsidRDefault="0088129B" w:rsidP="009015A4">
    <w:pPr>
      <w:pStyle w:val="Koptekst"/>
    </w:pPr>
    <w:r>
      <w:rPr>
        <w:noProof/>
        <w:lang w:eastAsia="nl-NL"/>
      </w:rPr>
      <w:pict w14:anchorId="68FA2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257451" o:spid="_x0000_s1025" type="#_x0000_t75" alt="" style="position:absolute;margin-left:0;margin-top:0;width:453.55pt;height:453.55pt;z-index:-251659776;mso-wrap-edited:f;mso-width-percent:0;mso-height-percent:0;mso-position-horizontal:center;mso-position-horizontal-relative:margin;mso-position-vertical:center;mso-position-vertical-relative:margin;mso-width-percent:0;mso-height-percent:0" o:allowincell="f">
          <v:imagedata r:id="rId1" o:title="Pijl_gro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F12B2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2.5pt;height:212.5pt" o:bullet="t">
        <v:imagedata r:id="rId1" o:title="Pijl_blauw"/>
      </v:shape>
    </w:pict>
  </w:numPicBullet>
  <w:numPicBullet w:numPicBulletId="1">
    <w:pict>
      <v:shape w14:anchorId="3852FFB0" id="_x0000_i1029" type="#_x0000_t75" style="width:212.5pt;height:212.5pt" o:bullet="t">
        <v:imagedata r:id="rId2" o:title="Pijl_groen"/>
      </v:shape>
    </w:pict>
  </w:numPicBullet>
  <w:abstractNum w:abstractNumId="0" w15:restartNumberingAfterBreak="0">
    <w:nsid w:val="07C70B05"/>
    <w:multiLevelType w:val="hybridMultilevel"/>
    <w:tmpl w:val="C2AAA9D8"/>
    <w:lvl w:ilvl="0" w:tplc="3210195C">
      <w:start w:val="1"/>
      <w:numFmt w:val="bullet"/>
      <w:lvlText w:val=""/>
      <w:lvlPicBulletId w:val="1"/>
      <w:lvlJc w:val="left"/>
      <w:pPr>
        <w:ind w:left="1800" w:hanging="360"/>
      </w:pPr>
      <w:rPr>
        <w:rFonts w:ascii="Symbol" w:hAnsi="Symbol" w:hint="default"/>
        <w:color w:val="auto"/>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 w15:restartNumberingAfterBreak="0">
    <w:nsid w:val="0CAE2B7C"/>
    <w:multiLevelType w:val="multilevel"/>
    <w:tmpl w:val="ADFC1E52"/>
    <w:lvl w:ilvl="0">
      <w:start w:val="1"/>
      <w:numFmt w:val="bullet"/>
      <w:lvlText w:val=""/>
      <w:lvlPicBulletId w:val="1"/>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E9E4084"/>
    <w:multiLevelType w:val="hybridMultilevel"/>
    <w:tmpl w:val="87A4371C"/>
    <w:lvl w:ilvl="0" w:tplc="3210195C">
      <w:start w:val="1"/>
      <w:numFmt w:val="bullet"/>
      <w:lvlText w:val=""/>
      <w:lvlPicBulletId w:val="1"/>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1EEB57DA"/>
    <w:multiLevelType w:val="hybridMultilevel"/>
    <w:tmpl w:val="07A46D8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27506E45"/>
    <w:multiLevelType w:val="hybridMultilevel"/>
    <w:tmpl w:val="BA4EEC52"/>
    <w:lvl w:ilvl="0" w:tplc="3210195C">
      <w:start w:val="1"/>
      <w:numFmt w:val="bullet"/>
      <w:lvlText w:val=""/>
      <w:lvlPicBulletId w:val="1"/>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356C296D"/>
    <w:multiLevelType w:val="hybridMultilevel"/>
    <w:tmpl w:val="B498B22E"/>
    <w:lvl w:ilvl="0" w:tplc="31BA0C4A">
      <w:start w:val="1"/>
      <w:numFmt w:val="bullet"/>
      <w:lvlText w:val=""/>
      <w:lvlPicBulletId w:val="0"/>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3B0D2022"/>
    <w:multiLevelType w:val="hybridMultilevel"/>
    <w:tmpl w:val="E494B590"/>
    <w:lvl w:ilvl="0" w:tplc="3210195C">
      <w:start w:val="1"/>
      <w:numFmt w:val="bullet"/>
      <w:lvlText w:val=""/>
      <w:lvlPicBulletId w:val="1"/>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3ED11D65"/>
    <w:multiLevelType w:val="hybridMultilevel"/>
    <w:tmpl w:val="0E0C2BFE"/>
    <w:lvl w:ilvl="0" w:tplc="3210195C">
      <w:start w:val="1"/>
      <w:numFmt w:val="bullet"/>
      <w:lvlText w:val=""/>
      <w:lvlPicBulletId w:val="1"/>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F597484"/>
    <w:multiLevelType w:val="hybridMultilevel"/>
    <w:tmpl w:val="A03826B6"/>
    <w:lvl w:ilvl="0" w:tplc="3210195C">
      <w:start w:val="1"/>
      <w:numFmt w:val="bullet"/>
      <w:lvlText w:val=""/>
      <w:lvlPicBulletId w:val="1"/>
      <w:lvlJc w:val="left"/>
      <w:pPr>
        <w:ind w:left="1440" w:hanging="360"/>
      </w:pPr>
      <w:rPr>
        <w:rFonts w:ascii="Symbol" w:hAnsi="Symbol" w:hint="default"/>
        <w:color w:val="auto"/>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479851E5"/>
    <w:multiLevelType w:val="hybridMultilevel"/>
    <w:tmpl w:val="13502D8A"/>
    <w:lvl w:ilvl="0" w:tplc="E3FCC4D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F0C1E1D"/>
    <w:multiLevelType w:val="multilevel"/>
    <w:tmpl w:val="183E7240"/>
    <w:lvl w:ilvl="0">
      <w:start w:val="1"/>
      <w:numFmt w:val="bullet"/>
      <w:lvlText w:val=""/>
      <w:lvlPicBulletId w:val="1"/>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7E03085B"/>
    <w:multiLevelType w:val="hybridMultilevel"/>
    <w:tmpl w:val="A21EC6F6"/>
    <w:lvl w:ilvl="0" w:tplc="4C8CF2E2">
      <w:start w:val="1"/>
      <w:numFmt w:val="bullet"/>
      <w:pStyle w:val="Lijstalinea"/>
      <w:lvlText w:val=""/>
      <w:lvlPicBulletId w:val="1"/>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8"/>
  </w:num>
  <w:num w:numId="4">
    <w:abstractNumId w:val="5"/>
  </w:num>
  <w:num w:numId="5">
    <w:abstractNumId w:val="6"/>
  </w:num>
  <w:num w:numId="6">
    <w:abstractNumId w:val="2"/>
  </w:num>
  <w:num w:numId="7">
    <w:abstractNumId w:val="11"/>
  </w:num>
  <w:num w:numId="8">
    <w:abstractNumId w:val="0"/>
  </w:num>
  <w:num w:numId="9">
    <w:abstractNumId w:val="1"/>
  </w:num>
  <w:num w:numId="10">
    <w:abstractNumId w:val="7"/>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8B0"/>
    <w:rsid w:val="0010338C"/>
    <w:rsid w:val="0010594F"/>
    <w:rsid w:val="001B58B0"/>
    <w:rsid w:val="001D2F78"/>
    <w:rsid w:val="00222A17"/>
    <w:rsid w:val="00224FD2"/>
    <w:rsid w:val="002760A6"/>
    <w:rsid w:val="002761D7"/>
    <w:rsid w:val="002908F0"/>
    <w:rsid w:val="003371D3"/>
    <w:rsid w:val="00340B4C"/>
    <w:rsid w:val="00384DB8"/>
    <w:rsid w:val="0039678D"/>
    <w:rsid w:val="003A4902"/>
    <w:rsid w:val="003E6014"/>
    <w:rsid w:val="00427E93"/>
    <w:rsid w:val="00452A6B"/>
    <w:rsid w:val="00501178"/>
    <w:rsid w:val="005F6C00"/>
    <w:rsid w:val="00617389"/>
    <w:rsid w:val="006238DB"/>
    <w:rsid w:val="00665811"/>
    <w:rsid w:val="006715DC"/>
    <w:rsid w:val="00761908"/>
    <w:rsid w:val="00802186"/>
    <w:rsid w:val="0081746F"/>
    <w:rsid w:val="00850194"/>
    <w:rsid w:val="0088129B"/>
    <w:rsid w:val="008E5D14"/>
    <w:rsid w:val="009015A4"/>
    <w:rsid w:val="009442AA"/>
    <w:rsid w:val="00A71D3B"/>
    <w:rsid w:val="00A8168C"/>
    <w:rsid w:val="00AA496B"/>
    <w:rsid w:val="00AF22D5"/>
    <w:rsid w:val="00B82158"/>
    <w:rsid w:val="00C00C5D"/>
    <w:rsid w:val="00C06289"/>
    <w:rsid w:val="00C20EDF"/>
    <w:rsid w:val="00C469CC"/>
    <w:rsid w:val="00C81BD1"/>
    <w:rsid w:val="00CB2139"/>
    <w:rsid w:val="00D77C5D"/>
    <w:rsid w:val="00E42146"/>
    <w:rsid w:val="00E42E06"/>
    <w:rsid w:val="00E57567"/>
    <w:rsid w:val="00E73327"/>
    <w:rsid w:val="00F71C5C"/>
    <w:rsid w:val="00FA4EC7"/>
    <w:rsid w:val="00FE026E"/>
    <w:rsid w:val="00FE52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BA47139"/>
  <w15:docId w15:val="{F67ADD9A-3543-49F7-877F-F6A4245AA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015A4"/>
    <w:pPr>
      <w:spacing w:after="160" w:line="259" w:lineRule="auto"/>
    </w:pPr>
    <w:rPr>
      <w:rFonts w:asciiTheme="minorHAnsi" w:hAnsiTheme="minorHAnsi"/>
      <w:sz w:val="22"/>
      <w:szCs w:val="22"/>
      <w:lang w:eastAsia="en-US"/>
    </w:rPr>
  </w:style>
  <w:style w:type="paragraph" w:styleId="Kop1">
    <w:name w:val="heading 1"/>
    <w:basedOn w:val="Standaard"/>
    <w:next w:val="Standaard"/>
    <w:link w:val="Kop1Char"/>
    <w:uiPriority w:val="9"/>
    <w:qFormat/>
    <w:rsid w:val="00B82158"/>
    <w:pPr>
      <w:keepNext/>
      <w:keepLines/>
      <w:spacing w:before="480" w:after="0"/>
      <w:outlineLvl w:val="0"/>
    </w:pPr>
    <w:rPr>
      <w:rFonts w:eastAsia="Times New Roman"/>
      <w:b/>
      <w:bCs/>
      <w:color w:val="7AB800"/>
      <w:sz w:val="36"/>
      <w:szCs w:val="28"/>
    </w:rPr>
  </w:style>
  <w:style w:type="paragraph" w:styleId="Kop2">
    <w:name w:val="heading 2"/>
    <w:basedOn w:val="Standaard"/>
    <w:next w:val="Standaard"/>
    <w:link w:val="Kop2Char"/>
    <w:uiPriority w:val="9"/>
    <w:unhideWhenUsed/>
    <w:qFormat/>
    <w:rsid w:val="00B82158"/>
    <w:pPr>
      <w:keepNext/>
      <w:keepLines/>
      <w:spacing w:before="200" w:after="0"/>
      <w:outlineLvl w:val="1"/>
    </w:pPr>
    <w:rPr>
      <w:rFonts w:eastAsia="Times New Roman"/>
      <w:b/>
      <w:bCs/>
      <w:color w:val="005293"/>
      <w:sz w:val="32"/>
      <w:szCs w:val="26"/>
    </w:rPr>
  </w:style>
  <w:style w:type="paragraph" w:styleId="Kop3">
    <w:name w:val="heading 3"/>
    <w:basedOn w:val="Standaard"/>
    <w:next w:val="Standaard"/>
    <w:link w:val="Kop3Char"/>
    <w:uiPriority w:val="9"/>
    <w:unhideWhenUsed/>
    <w:qFormat/>
    <w:rsid w:val="00761908"/>
    <w:pPr>
      <w:keepNext/>
      <w:keepLines/>
      <w:spacing w:before="200" w:after="0"/>
      <w:outlineLvl w:val="2"/>
    </w:pPr>
    <w:rPr>
      <w:rFonts w:eastAsia="Times New Roman"/>
      <w:bCs/>
      <w:color w:val="7AB800"/>
      <w:sz w:val="26"/>
    </w:rPr>
  </w:style>
  <w:style w:type="paragraph" w:styleId="Kop4">
    <w:name w:val="heading 4"/>
    <w:basedOn w:val="Standaard"/>
    <w:next w:val="Standaard"/>
    <w:link w:val="Kop4Char"/>
    <w:uiPriority w:val="9"/>
    <w:unhideWhenUsed/>
    <w:qFormat/>
    <w:rsid w:val="00B82158"/>
    <w:pPr>
      <w:keepNext/>
      <w:keepLines/>
      <w:spacing w:before="200" w:after="0"/>
      <w:outlineLvl w:val="3"/>
    </w:pPr>
    <w:rPr>
      <w:rFonts w:eastAsia="Times New Roman"/>
      <w:bCs/>
      <w:iCs/>
      <w:color w:val="4F81BD"/>
    </w:rPr>
  </w:style>
  <w:style w:type="paragraph" w:styleId="Kop5">
    <w:name w:val="heading 5"/>
    <w:basedOn w:val="Standaard"/>
    <w:next w:val="Standaard"/>
    <w:link w:val="Kop5Char"/>
    <w:uiPriority w:val="9"/>
    <w:unhideWhenUsed/>
    <w:rsid w:val="00B82158"/>
    <w:pPr>
      <w:keepNext/>
      <w:keepLines/>
      <w:spacing w:before="200" w:after="0"/>
      <w:outlineLvl w:val="4"/>
    </w:pPr>
    <w:rPr>
      <w:rFonts w:eastAsia="Times New Roman"/>
      <w:b/>
      <w:i/>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21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2146"/>
  </w:style>
  <w:style w:type="paragraph" w:styleId="Voettekst">
    <w:name w:val="footer"/>
    <w:basedOn w:val="Standaard"/>
    <w:link w:val="VoettekstChar"/>
    <w:uiPriority w:val="99"/>
    <w:unhideWhenUsed/>
    <w:rsid w:val="00E421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2146"/>
  </w:style>
  <w:style w:type="paragraph" w:styleId="Ballontekst">
    <w:name w:val="Balloon Text"/>
    <w:basedOn w:val="Standaard"/>
    <w:link w:val="BallontekstChar"/>
    <w:uiPriority w:val="99"/>
    <w:semiHidden/>
    <w:unhideWhenUsed/>
    <w:rsid w:val="00E42146"/>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E42146"/>
    <w:rPr>
      <w:rFonts w:ascii="Tahoma" w:hAnsi="Tahoma" w:cs="Tahoma"/>
      <w:sz w:val="16"/>
      <w:szCs w:val="16"/>
    </w:rPr>
  </w:style>
  <w:style w:type="paragraph" w:styleId="Lijstalinea">
    <w:name w:val="List Paragraph"/>
    <w:aliases w:val="Lijstalinea 2e"/>
    <w:basedOn w:val="Standaard"/>
    <w:uiPriority w:val="1"/>
    <w:qFormat/>
    <w:rsid w:val="00761908"/>
    <w:pPr>
      <w:numPr>
        <w:numId w:val="7"/>
      </w:numPr>
      <w:contextualSpacing/>
    </w:pPr>
  </w:style>
  <w:style w:type="character" w:customStyle="1" w:styleId="Kop2Char">
    <w:name w:val="Kop 2 Char"/>
    <w:link w:val="Kop2"/>
    <w:uiPriority w:val="9"/>
    <w:rsid w:val="00B82158"/>
    <w:rPr>
      <w:rFonts w:ascii="Arial" w:eastAsia="Times New Roman" w:hAnsi="Arial" w:cs="Times New Roman"/>
      <w:b/>
      <w:bCs/>
      <w:color w:val="005293"/>
      <w:sz w:val="32"/>
      <w:szCs w:val="26"/>
    </w:rPr>
  </w:style>
  <w:style w:type="character" w:customStyle="1" w:styleId="Kop1Char">
    <w:name w:val="Kop 1 Char"/>
    <w:link w:val="Kop1"/>
    <w:uiPriority w:val="9"/>
    <w:rsid w:val="00B82158"/>
    <w:rPr>
      <w:rFonts w:ascii="Arial" w:eastAsia="Times New Roman" w:hAnsi="Arial" w:cs="Times New Roman"/>
      <w:b/>
      <w:bCs/>
      <w:color w:val="7AB800"/>
      <w:sz w:val="36"/>
      <w:szCs w:val="28"/>
    </w:rPr>
  </w:style>
  <w:style w:type="character" w:customStyle="1" w:styleId="Kop3Char">
    <w:name w:val="Kop 3 Char"/>
    <w:link w:val="Kop3"/>
    <w:uiPriority w:val="9"/>
    <w:rsid w:val="00761908"/>
    <w:rPr>
      <w:rFonts w:asciiTheme="minorHAnsi" w:eastAsia="Times New Roman" w:hAnsiTheme="minorHAnsi"/>
      <w:bCs/>
      <w:color w:val="7AB800"/>
      <w:sz w:val="26"/>
      <w:szCs w:val="22"/>
      <w:lang w:eastAsia="en-US"/>
    </w:rPr>
  </w:style>
  <w:style w:type="character" w:customStyle="1" w:styleId="Kop4Char">
    <w:name w:val="Kop 4 Char"/>
    <w:link w:val="Kop4"/>
    <w:uiPriority w:val="9"/>
    <w:rsid w:val="00B82158"/>
    <w:rPr>
      <w:rFonts w:ascii="Arial" w:eastAsia="Times New Roman" w:hAnsi="Arial" w:cs="Times New Roman"/>
      <w:bCs/>
      <w:iCs/>
      <w:color w:val="4F81BD"/>
    </w:rPr>
  </w:style>
  <w:style w:type="character" w:customStyle="1" w:styleId="Kop5Char">
    <w:name w:val="Kop 5 Char"/>
    <w:link w:val="Kop5"/>
    <w:uiPriority w:val="9"/>
    <w:rsid w:val="00B82158"/>
    <w:rPr>
      <w:rFonts w:ascii="Arial" w:eastAsia="Times New Roman" w:hAnsi="Arial" w:cs="Times New Roman"/>
      <w:b/>
      <w:i/>
      <w:sz w:val="20"/>
    </w:rPr>
  </w:style>
  <w:style w:type="paragraph" w:styleId="Normaalweb">
    <w:name w:val="Normal (Web)"/>
    <w:basedOn w:val="Standaard"/>
    <w:uiPriority w:val="99"/>
    <w:unhideWhenUsed/>
    <w:rsid w:val="00B82158"/>
    <w:pPr>
      <w:spacing w:before="100" w:beforeAutospacing="1" w:after="100" w:afterAutospacing="1" w:line="240" w:lineRule="auto"/>
    </w:pPr>
    <w:rPr>
      <w:rFonts w:ascii="Times New Roman" w:eastAsia="Times New Roman" w:hAnsi="Times New Roman"/>
      <w:sz w:val="24"/>
      <w:szCs w:val="24"/>
      <w:lang w:eastAsia="nl-NL"/>
    </w:rPr>
  </w:style>
  <w:style w:type="character" w:styleId="Hyperlink">
    <w:name w:val="Hyperlink"/>
    <w:basedOn w:val="Standaardalinea-lettertype"/>
    <w:uiPriority w:val="99"/>
    <w:unhideWhenUsed/>
    <w:rsid w:val="00617389"/>
    <w:rPr>
      <w:color w:val="0000FF" w:themeColor="hyperlink"/>
      <w:u w:val="single"/>
    </w:rPr>
  </w:style>
  <w:style w:type="paragraph" w:styleId="Inhopg1">
    <w:name w:val="toc 1"/>
    <w:basedOn w:val="Standaard"/>
    <w:next w:val="Standaard"/>
    <w:autoRedefine/>
    <w:uiPriority w:val="39"/>
    <w:unhideWhenUsed/>
    <w:rsid w:val="00617389"/>
    <w:pPr>
      <w:spacing w:before="240" w:after="120"/>
    </w:pPr>
    <w:rPr>
      <w:b/>
      <w:bCs/>
      <w:sz w:val="20"/>
      <w:szCs w:val="20"/>
    </w:rPr>
  </w:style>
  <w:style w:type="paragraph" w:styleId="Ondertitel">
    <w:name w:val="Subtitle"/>
    <w:basedOn w:val="Standaard"/>
    <w:next w:val="Standaard"/>
    <w:link w:val="OndertitelChar"/>
    <w:uiPriority w:val="11"/>
    <w:qFormat/>
    <w:rsid w:val="00452A6B"/>
    <w:rPr>
      <w:rFonts w:ascii="Calibri Light" w:hAnsi="Calibri Light" w:cs="Calibri Light"/>
      <w:color w:val="005293"/>
      <w:sz w:val="32"/>
    </w:rPr>
  </w:style>
  <w:style w:type="character" w:customStyle="1" w:styleId="OndertitelChar">
    <w:name w:val="Ondertitel Char"/>
    <w:basedOn w:val="Standaardalinea-lettertype"/>
    <w:link w:val="Ondertitel"/>
    <w:uiPriority w:val="11"/>
    <w:rsid w:val="00452A6B"/>
    <w:rPr>
      <w:rFonts w:ascii="Calibri Light" w:hAnsi="Calibri Light" w:cs="Calibri Light"/>
      <w:color w:val="005293"/>
      <w:sz w:val="32"/>
      <w:szCs w:val="22"/>
      <w:lang w:eastAsia="en-US"/>
    </w:rPr>
  </w:style>
  <w:style w:type="character" w:styleId="Subtielebenadrukking">
    <w:name w:val="Subtle Emphasis"/>
    <w:basedOn w:val="Standaardalinea-lettertype"/>
    <w:uiPriority w:val="19"/>
    <w:qFormat/>
    <w:rsid w:val="00CB2139"/>
    <w:rPr>
      <w:i/>
      <w:iCs/>
      <w:color w:val="7AB800"/>
    </w:rPr>
  </w:style>
  <w:style w:type="character" w:styleId="Nadruk">
    <w:name w:val="Emphasis"/>
    <w:basedOn w:val="Standaardalinea-lettertype"/>
    <w:uiPriority w:val="20"/>
    <w:qFormat/>
    <w:rsid w:val="008E5D14"/>
    <w:rPr>
      <w:rFonts w:ascii="Calibri" w:hAnsi="Calibri" w:cs="Calibri"/>
      <w:b/>
      <w:i/>
      <w:iCs/>
      <w:color w:val="000000" w:themeColor="text1"/>
    </w:rPr>
  </w:style>
  <w:style w:type="character" w:styleId="Intensievebenadrukking">
    <w:name w:val="Intense Emphasis"/>
    <w:basedOn w:val="Standaardalinea-lettertype"/>
    <w:uiPriority w:val="21"/>
    <w:qFormat/>
    <w:rsid w:val="00CB2139"/>
    <w:rPr>
      <w:b/>
      <w:i/>
      <w:iCs/>
      <w:color w:val="7AB800"/>
      <w:u w:val="single"/>
    </w:rPr>
  </w:style>
  <w:style w:type="character" w:styleId="Zwaar">
    <w:name w:val="Strong"/>
    <w:basedOn w:val="Standaardalinea-lettertype"/>
    <w:uiPriority w:val="22"/>
    <w:qFormat/>
    <w:rsid w:val="00665811"/>
    <w:rPr>
      <w:rFonts w:cstheme="minorHAnsi"/>
      <w:b/>
      <w:bCs/>
      <w:color w:val="005293"/>
    </w:rPr>
  </w:style>
  <w:style w:type="paragraph" w:styleId="Citaat">
    <w:name w:val="Quote"/>
    <w:basedOn w:val="Standaard"/>
    <w:next w:val="Standaard"/>
    <w:link w:val="CitaatChar"/>
    <w:uiPriority w:val="29"/>
    <w:qFormat/>
    <w:rsid w:val="00CB2139"/>
    <w:rPr>
      <w:rFonts w:ascii="Calibri Light" w:hAnsi="Calibri Light" w:cs="Calibri Light"/>
      <w:i/>
      <w:color w:val="005293"/>
    </w:rPr>
  </w:style>
  <w:style w:type="character" w:customStyle="1" w:styleId="CitaatChar">
    <w:name w:val="Citaat Char"/>
    <w:basedOn w:val="Standaardalinea-lettertype"/>
    <w:link w:val="Citaat"/>
    <w:uiPriority w:val="29"/>
    <w:rsid w:val="00CB2139"/>
    <w:rPr>
      <w:rFonts w:ascii="Calibri Light" w:hAnsi="Calibri Light" w:cs="Calibri Light"/>
      <w:i/>
      <w:color w:val="005293"/>
      <w:sz w:val="22"/>
      <w:szCs w:val="22"/>
      <w:lang w:eastAsia="en-US"/>
    </w:rPr>
  </w:style>
  <w:style w:type="paragraph" w:styleId="Duidelijkcitaat">
    <w:name w:val="Intense Quote"/>
    <w:basedOn w:val="Standaard"/>
    <w:next w:val="Standaard"/>
    <w:link w:val="DuidelijkcitaatChar"/>
    <w:uiPriority w:val="30"/>
    <w:qFormat/>
    <w:rsid w:val="00CB2139"/>
    <w:pPr>
      <w:pBdr>
        <w:top w:val="single" w:sz="4" w:space="10" w:color="4F81BD" w:themeColor="accent1"/>
        <w:bottom w:val="single" w:sz="4" w:space="10" w:color="4F81BD" w:themeColor="accent1"/>
      </w:pBdr>
      <w:tabs>
        <w:tab w:val="left" w:pos="8208"/>
      </w:tabs>
      <w:spacing w:before="360" w:after="360"/>
      <w:ind w:left="284" w:right="864"/>
      <w:jc w:val="center"/>
    </w:pPr>
    <w:rPr>
      <w:rFonts w:ascii="Calibri Light" w:hAnsi="Calibri Light" w:cs="Calibri Light"/>
      <w:i/>
      <w:iCs/>
      <w:color w:val="4F81BD" w:themeColor="accent1"/>
      <w:lang w:val="en-US"/>
    </w:rPr>
  </w:style>
  <w:style w:type="character" w:customStyle="1" w:styleId="DuidelijkcitaatChar">
    <w:name w:val="Duidelijk citaat Char"/>
    <w:basedOn w:val="Standaardalinea-lettertype"/>
    <w:link w:val="Duidelijkcitaat"/>
    <w:uiPriority w:val="30"/>
    <w:rsid w:val="00CB2139"/>
    <w:rPr>
      <w:rFonts w:ascii="Calibri Light" w:hAnsi="Calibri Light" w:cs="Calibri Light"/>
      <w:i/>
      <w:iCs/>
      <w:color w:val="4F81BD" w:themeColor="accent1"/>
      <w:sz w:val="22"/>
      <w:szCs w:val="22"/>
      <w:lang w:val="en-US" w:eastAsia="en-US"/>
    </w:rPr>
  </w:style>
  <w:style w:type="character" w:styleId="Titelvanboek">
    <w:name w:val="Book Title"/>
    <w:aliases w:val="Lijstalinea 1e"/>
    <w:basedOn w:val="Standaardalinea-lettertype"/>
    <w:uiPriority w:val="33"/>
    <w:rsid w:val="00665811"/>
    <w:rPr>
      <w:rFonts w:ascii="Calibri" w:hAnsi="Calibri"/>
      <w:bCs/>
      <w:iCs/>
      <w:spacing w:val="5"/>
    </w:rPr>
  </w:style>
  <w:style w:type="paragraph" w:styleId="Geenafstand">
    <w:name w:val="No Spacing"/>
    <w:link w:val="GeenafstandChar"/>
    <w:uiPriority w:val="1"/>
    <w:rsid w:val="009015A4"/>
    <w:rPr>
      <w:rFonts w:asciiTheme="minorHAnsi" w:hAnsiTheme="minorHAnsi"/>
      <w:sz w:val="22"/>
      <w:szCs w:val="22"/>
      <w:lang w:eastAsia="en-US"/>
    </w:rPr>
  </w:style>
  <w:style w:type="paragraph" w:styleId="Kopvaninhoudsopgave">
    <w:name w:val="TOC Heading"/>
    <w:basedOn w:val="Kop1"/>
    <w:next w:val="Standaard"/>
    <w:uiPriority w:val="39"/>
    <w:unhideWhenUsed/>
    <w:rsid w:val="008E5D14"/>
    <w:pPr>
      <w:spacing w:line="276" w:lineRule="auto"/>
      <w:outlineLvl w:val="9"/>
    </w:pPr>
    <w:rPr>
      <w:rFonts w:asciiTheme="majorHAnsi" w:eastAsiaTheme="majorEastAsia" w:hAnsiTheme="majorHAnsi" w:cstheme="majorBidi"/>
      <w:color w:val="365F91" w:themeColor="accent1" w:themeShade="BF"/>
      <w:sz w:val="28"/>
      <w:lang w:eastAsia="nl-NL"/>
    </w:rPr>
  </w:style>
  <w:style w:type="paragraph" w:styleId="Inhopg2">
    <w:name w:val="toc 2"/>
    <w:basedOn w:val="Standaard"/>
    <w:next w:val="Standaard"/>
    <w:autoRedefine/>
    <w:uiPriority w:val="39"/>
    <w:unhideWhenUsed/>
    <w:rsid w:val="008E5D14"/>
    <w:pPr>
      <w:spacing w:before="120" w:after="0"/>
      <w:ind w:left="220"/>
    </w:pPr>
    <w:rPr>
      <w:i/>
      <w:iCs/>
      <w:sz w:val="20"/>
      <w:szCs w:val="20"/>
    </w:rPr>
  </w:style>
  <w:style w:type="paragraph" w:styleId="Inhopg3">
    <w:name w:val="toc 3"/>
    <w:basedOn w:val="Standaard"/>
    <w:next w:val="Standaard"/>
    <w:autoRedefine/>
    <w:uiPriority w:val="39"/>
    <w:unhideWhenUsed/>
    <w:rsid w:val="008E5D14"/>
    <w:pPr>
      <w:spacing w:after="0"/>
      <w:ind w:left="440"/>
    </w:pPr>
    <w:rPr>
      <w:sz w:val="20"/>
      <w:szCs w:val="20"/>
    </w:rPr>
  </w:style>
  <w:style w:type="paragraph" w:styleId="Inhopg4">
    <w:name w:val="toc 4"/>
    <w:basedOn w:val="Standaard"/>
    <w:next w:val="Standaard"/>
    <w:autoRedefine/>
    <w:uiPriority w:val="39"/>
    <w:semiHidden/>
    <w:unhideWhenUsed/>
    <w:rsid w:val="008E5D14"/>
    <w:pPr>
      <w:spacing w:after="0"/>
      <w:ind w:left="660"/>
    </w:pPr>
    <w:rPr>
      <w:sz w:val="20"/>
      <w:szCs w:val="20"/>
    </w:rPr>
  </w:style>
  <w:style w:type="paragraph" w:styleId="Inhopg5">
    <w:name w:val="toc 5"/>
    <w:basedOn w:val="Standaard"/>
    <w:next w:val="Standaard"/>
    <w:autoRedefine/>
    <w:uiPriority w:val="39"/>
    <w:semiHidden/>
    <w:unhideWhenUsed/>
    <w:rsid w:val="008E5D14"/>
    <w:pPr>
      <w:spacing w:after="0"/>
      <w:ind w:left="880"/>
    </w:pPr>
    <w:rPr>
      <w:sz w:val="20"/>
      <w:szCs w:val="20"/>
    </w:rPr>
  </w:style>
  <w:style w:type="paragraph" w:styleId="Inhopg6">
    <w:name w:val="toc 6"/>
    <w:basedOn w:val="Standaard"/>
    <w:next w:val="Standaard"/>
    <w:autoRedefine/>
    <w:uiPriority w:val="39"/>
    <w:semiHidden/>
    <w:unhideWhenUsed/>
    <w:rsid w:val="008E5D14"/>
    <w:pPr>
      <w:spacing w:after="0"/>
      <w:ind w:left="1100"/>
    </w:pPr>
    <w:rPr>
      <w:sz w:val="20"/>
      <w:szCs w:val="20"/>
    </w:rPr>
  </w:style>
  <w:style w:type="paragraph" w:styleId="Inhopg7">
    <w:name w:val="toc 7"/>
    <w:basedOn w:val="Standaard"/>
    <w:next w:val="Standaard"/>
    <w:autoRedefine/>
    <w:uiPriority w:val="39"/>
    <w:semiHidden/>
    <w:unhideWhenUsed/>
    <w:rsid w:val="008E5D14"/>
    <w:pPr>
      <w:spacing w:after="0"/>
      <w:ind w:left="1320"/>
    </w:pPr>
    <w:rPr>
      <w:sz w:val="20"/>
      <w:szCs w:val="20"/>
    </w:rPr>
  </w:style>
  <w:style w:type="paragraph" w:styleId="Inhopg8">
    <w:name w:val="toc 8"/>
    <w:basedOn w:val="Standaard"/>
    <w:next w:val="Standaard"/>
    <w:autoRedefine/>
    <w:uiPriority w:val="39"/>
    <w:semiHidden/>
    <w:unhideWhenUsed/>
    <w:rsid w:val="008E5D14"/>
    <w:pPr>
      <w:spacing w:after="0"/>
      <w:ind w:left="1540"/>
    </w:pPr>
    <w:rPr>
      <w:sz w:val="20"/>
      <w:szCs w:val="20"/>
    </w:rPr>
  </w:style>
  <w:style w:type="paragraph" w:styleId="Inhopg9">
    <w:name w:val="toc 9"/>
    <w:basedOn w:val="Standaard"/>
    <w:next w:val="Standaard"/>
    <w:autoRedefine/>
    <w:uiPriority w:val="39"/>
    <w:semiHidden/>
    <w:unhideWhenUsed/>
    <w:rsid w:val="008E5D14"/>
    <w:pPr>
      <w:spacing w:after="0"/>
      <w:ind w:left="1760"/>
    </w:pPr>
    <w:rPr>
      <w:sz w:val="20"/>
      <w:szCs w:val="20"/>
    </w:rPr>
  </w:style>
  <w:style w:type="character" w:customStyle="1" w:styleId="GeenafstandChar">
    <w:name w:val="Geen afstand Char"/>
    <w:basedOn w:val="Standaardalinea-lettertype"/>
    <w:link w:val="Geenafstand"/>
    <w:uiPriority w:val="1"/>
    <w:rsid w:val="00761908"/>
    <w:rPr>
      <w:rFonts w:asciiTheme="minorHAnsi" w:hAnsiTheme="minorHAnsi"/>
      <w:sz w:val="22"/>
      <w:szCs w:val="22"/>
      <w:lang w:eastAsia="en-US"/>
    </w:rPr>
  </w:style>
  <w:style w:type="character" w:styleId="Paginanummer">
    <w:name w:val="page number"/>
    <w:basedOn w:val="Standaardalinea-lettertype"/>
    <w:uiPriority w:val="99"/>
    <w:semiHidden/>
    <w:unhideWhenUsed/>
    <w:rsid w:val="00427E93"/>
  </w:style>
  <w:style w:type="character" w:customStyle="1" w:styleId="UnresolvedMention">
    <w:name w:val="Unresolved Mention"/>
    <w:basedOn w:val="Standaardalinea-lettertype"/>
    <w:uiPriority w:val="99"/>
    <w:semiHidden/>
    <w:unhideWhenUsed/>
    <w:rsid w:val="001D2F78"/>
    <w:rPr>
      <w:color w:val="605E5C"/>
      <w:shd w:val="clear" w:color="auto" w:fill="E1DFDD"/>
    </w:rPr>
  </w:style>
  <w:style w:type="character" w:styleId="GevolgdeHyperlink">
    <w:name w:val="FollowedHyperlink"/>
    <w:basedOn w:val="Standaardalinea-lettertype"/>
    <w:uiPriority w:val="99"/>
    <w:semiHidden/>
    <w:unhideWhenUsed/>
    <w:rsid w:val="006715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519906">
      <w:bodyDiv w:val="1"/>
      <w:marLeft w:val="0"/>
      <w:marRight w:val="0"/>
      <w:marTop w:val="0"/>
      <w:marBottom w:val="0"/>
      <w:divBdr>
        <w:top w:val="none" w:sz="0" w:space="0" w:color="auto"/>
        <w:left w:val="none" w:sz="0" w:space="0" w:color="auto"/>
        <w:bottom w:val="none" w:sz="0" w:space="0" w:color="auto"/>
        <w:right w:val="none" w:sz="0" w:space="0" w:color="auto"/>
      </w:divBdr>
      <w:divsChild>
        <w:div w:id="888803126">
          <w:marLeft w:val="0"/>
          <w:marRight w:val="0"/>
          <w:marTop w:val="0"/>
          <w:marBottom w:val="0"/>
          <w:divBdr>
            <w:top w:val="none" w:sz="0" w:space="0" w:color="auto"/>
            <w:left w:val="none" w:sz="0" w:space="0" w:color="auto"/>
            <w:bottom w:val="none" w:sz="0" w:space="0" w:color="auto"/>
            <w:right w:val="none" w:sz="0" w:space="0" w:color="auto"/>
          </w:divBdr>
        </w:div>
      </w:divsChild>
    </w:div>
    <w:div w:id="819005343">
      <w:bodyDiv w:val="1"/>
      <w:marLeft w:val="0"/>
      <w:marRight w:val="0"/>
      <w:marTop w:val="0"/>
      <w:marBottom w:val="0"/>
      <w:divBdr>
        <w:top w:val="none" w:sz="0" w:space="0" w:color="auto"/>
        <w:left w:val="none" w:sz="0" w:space="0" w:color="auto"/>
        <w:bottom w:val="none" w:sz="0" w:space="0" w:color="auto"/>
        <w:right w:val="none" w:sz="0" w:space="0" w:color="auto"/>
      </w:divBdr>
    </w:div>
    <w:div w:id="894514506">
      <w:bodyDiv w:val="1"/>
      <w:marLeft w:val="0"/>
      <w:marRight w:val="0"/>
      <w:marTop w:val="0"/>
      <w:marBottom w:val="0"/>
      <w:divBdr>
        <w:top w:val="none" w:sz="0" w:space="0" w:color="auto"/>
        <w:left w:val="none" w:sz="0" w:space="0" w:color="auto"/>
        <w:bottom w:val="none" w:sz="0" w:space="0" w:color="auto"/>
        <w:right w:val="none" w:sz="0" w:space="0" w:color="auto"/>
      </w:divBdr>
    </w:div>
    <w:div w:id="96739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duo.nl" TargetMode="External"/><Relationship Id="rId18" Type="http://schemas.openxmlformats.org/officeDocument/2006/relationships/hyperlink" Target="https://www.uwv.nl/particulieren/" TargetMode="External"/><Relationship Id="rId26" Type="http://schemas.openxmlformats.org/officeDocument/2006/relationships/hyperlink" Target="http://www.leerwerkloket.nl" TargetMode="External"/><Relationship Id="rId3" Type="http://schemas.openxmlformats.org/officeDocument/2006/relationships/styles" Target="styles.xml"/><Relationship Id="rId21" Type="http://schemas.openxmlformats.org/officeDocument/2006/relationships/hyperlink" Target="https://www.doorzaam.nl/loopbaan/nederlands-taalbudge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ndjeupdate.hoewerktnederland.nl/" TargetMode="External"/><Relationship Id="rId17" Type="http://schemas.openxmlformats.org/officeDocument/2006/relationships/hyperlink" Target="https://www.startersbeurs.nu/" TargetMode="External"/><Relationship Id="rId25" Type="http://schemas.openxmlformats.org/officeDocument/2006/relationships/hyperlink" Target="https://www.leerwerkloket.n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uo.nl/particulier/" TargetMode="External"/><Relationship Id="rId20" Type="http://schemas.openxmlformats.org/officeDocument/2006/relationships/hyperlink" Target="https://www.doorzaam.nl/loopbaan/persoonlijk-kansberoepbudge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oewerktnederland.nl/campagnes/stap-ontwikkeladvies" TargetMode="External"/><Relationship Id="rId24" Type="http://schemas.openxmlformats.org/officeDocument/2006/relationships/hyperlink" Target="https://regelhulpenvoorbedrijven.nl/financieelcv/"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duo.nl" TargetMode="External"/><Relationship Id="rId23" Type="http://schemas.openxmlformats.org/officeDocument/2006/relationships/hyperlink" Target="https://www.uwv.nl/particulieren/" TargetMode="External"/><Relationship Id="rId28" Type="http://schemas.openxmlformats.org/officeDocument/2006/relationships/header" Target="header2.xml"/><Relationship Id="rId10" Type="http://schemas.openxmlformats.org/officeDocument/2006/relationships/hyperlink" Target="https://www.rijksoverheid.nl/onderwerpen/leven-lang-ontwikkelen/leven-lang-ontwikkelen-financiele-regelingen/stap-budget" TargetMode="External"/><Relationship Id="rId19" Type="http://schemas.openxmlformats.org/officeDocument/2006/relationships/hyperlink" Target="https://www.doorzaam.nl/voor-de-uitzendkracht/ik-wil-een-opleiding/"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uwv.nl/particulieren/stap-budget/" TargetMode="External"/><Relationship Id="rId14" Type="http://schemas.openxmlformats.org/officeDocument/2006/relationships/hyperlink" Target="https://www.duo.nl/particulier/" TargetMode="External"/><Relationship Id="rId22" Type="http://schemas.openxmlformats.org/officeDocument/2006/relationships/hyperlink" Target="https://www.rijksoverheid.nl/onderwerpen/sociaal-pakket/begeleiding-van-werkloosheid-naar-nieuw-werk/regionale-mobiliteitsteams"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wnloads\Word%20sjaboon%20Leerwerkloket%202020_parachute.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8D7AB-64EB-4BEE-8C18-0AB3B56A4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sjaboon Leerwerkloket 2020_parachute.dotx</Template>
  <TotalTime>0</TotalTime>
  <Pages>3</Pages>
  <Words>1866</Words>
  <Characters>10267</Characters>
  <Application>Microsoft Office Word</Application>
  <DocSecurity>4</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UWV</Company>
  <LinksUpToDate>false</LinksUpToDate>
  <CharactersWithSpaces>12109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De Graaf</dc:creator>
  <cp:lastModifiedBy>Fleuren, Angela (A.W.F.)</cp:lastModifiedBy>
  <cp:revision>2</cp:revision>
  <cp:lastPrinted>2022-09-26T12:46:00Z</cp:lastPrinted>
  <dcterms:created xsi:type="dcterms:W3CDTF">2022-12-19T09:58:00Z</dcterms:created>
  <dcterms:modified xsi:type="dcterms:W3CDTF">2022-12-19T09:58:00Z</dcterms:modified>
</cp:coreProperties>
</file>